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49C706B6" w:rsidR="009D00AA" w:rsidRDefault="009D00AA" w:rsidP="00320D05">
      <w:pPr>
        <w:spacing w:after="0" w:line="340" w:lineRule="exact"/>
      </w:pPr>
    </w:p>
    <w:p w14:paraId="494DABDE" w14:textId="77777777" w:rsidR="00474BB4" w:rsidRPr="00D23335" w:rsidRDefault="00320D05" w:rsidP="00320D05">
      <w:pPr>
        <w:spacing w:after="0" w:line="340" w:lineRule="exact"/>
        <w:rPr>
          <w:rFonts w:ascii="Times New Roman" w:hAnsi="Times New Roman"/>
          <w:b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E25678" wp14:editId="07777777">
                <wp:simplePos x="0" y="0"/>
                <wp:positionH relativeFrom="column">
                  <wp:posOffset>3469526</wp:posOffset>
                </wp:positionH>
                <wp:positionV relativeFrom="paragraph">
                  <wp:posOffset>-183837</wp:posOffset>
                </wp:positionV>
                <wp:extent cx="3041650" cy="3670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7501D" w14:textId="77777777" w:rsidR="00D1194A" w:rsidRDefault="00D119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256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2pt;margin-top:-14.5pt;width:239.5pt;height: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" filled="f" stroked="f">
                <v:textbox>
                  <w:txbxContent>
                    <w:p w14:paraId="0A37501D" w14:textId="77777777" w:rsidR="00D1194A" w:rsidRDefault="00D1194A"/>
                  </w:txbxContent>
                </v:textbox>
              </v:shape>
            </w:pict>
          </mc:Fallback>
        </mc:AlternateContent>
      </w:r>
      <w:r w:rsidR="00D87B01" w:rsidRPr="00D23335">
        <w:rPr>
          <w:rFonts w:ascii="Times New Roman" w:hAnsi="Times New Roman"/>
          <w:b/>
        </w:rPr>
        <w:t>Nazwisko</w:t>
      </w:r>
      <w:r w:rsidR="00775259" w:rsidRPr="00D23335">
        <w:rPr>
          <w:rFonts w:ascii="Times New Roman" w:hAnsi="Times New Roman"/>
          <w:b/>
        </w:rPr>
        <w:t xml:space="preserve"> </w:t>
      </w:r>
      <w:permStart w:id="773193985" w:edGrp="everyone"/>
      <w:r w:rsidR="00D87B01" w:rsidRPr="00BA5449">
        <w:rPr>
          <w:rFonts w:ascii="Times New Roman" w:hAnsi="Times New Roman"/>
          <w:sz w:val="20"/>
          <w:szCs w:val="20"/>
        </w:rPr>
        <w:t>……………………………</w:t>
      </w:r>
      <w:r w:rsidRPr="00BA5449">
        <w:rPr>
          <w:rFonts w:ascii="Times New Roman" w:hAnsi="Times New Roman"/>
          <w:sz w:val="20"/>
          <w:szCs w:val="20"/>
        </w:rPr>
        <w:t>…………………….</w:t>
      </w:r>
      <w:r w:rsidR="00D87B01" w:rsidRPr="00BA5449">
        <w:rPr>
          <w:rFonts w:ascii="Times New Roman" w:hAnsi="Times New Roman"/>
          <w:sz w:val="20"/>
          <w:szCs w:val="20"/>
        </w:rPr>
        <w:t>………………</w:t>
      </w:r>
      <w:permEnd w:id="773193985"/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</w:p>
    <w:p w14:paraId="0BB402C6" w14:textId="77777777" w:rsidR="00D87B01" w:rsidRPr="00D23335" w:rsidRDefault="00D87B01" w:rsidP="00320D05">
      <w:pPr>
        <w:spacing w:after="0" w:line="340" w:lineRule="exact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b/>
        </w:rPr>
        <w:t>Imiona</w:t>
      </w:r>
      <w:r w:rsidR="00775259" w:rsidRPr="00D23335">
        <w:rPr>
          <w:rFonts w:ascii="Times New Roman" w:hAnsi="Times New Roman"/>
          <w:b/>
        </w:rPr>
        <w:t xml:space="preserve"> </w:t>
      </w:r>
      <w:permStart w:id="879569977" w:edGrp="everyone"/>
      <w:r w:rsidRPr="00BA5449">
        <w:rPr>
          <w:rFonts w:ascii="Times New Roman" w:hAnsi="Times New Roman"/>
          <w:sz w:val="20"/>
          <w:szCs w:val="20"/>
        </w:rPr>
        <w:t>…………………………………..……</w:t>
      </w:r>
      <w:r w:rsidR="00320D05" w:rsidRPr="00BA5449">
        <w:rPr>
          <w:rFonts w:ascii="Times New Roman" w:hAnsi="Times New Roman"/>
          <w:sz w:val="20"/>
          <w:szCs w:val="20"/>
        </w:rPr>
        <w:t>……………………</w:t>
      </w:r>
      <w:r w:rsidRPr="00BA5449">
        <w:rPr>
          <w:rFonts w:ascii="Times New Roman" w:hAnsi="Times New Roman"/>
          <w:sz w:val="20"/>
          <w:szCs w:val="20"/>
        </w:rPr>
        <w:t>……………</w:t>
      </w:r>
      <w:r w:rsidRPr="00D23335">
        <w:rPr>
          <w:rFonts w:ascii="Times New Roman" w:hAnsi="Times New Roman"/>
          <w:sz w:val="16"/>
          <w:szCs w:val="16"/>
        </w:rPr>
        <w:t>.</w:t>
      </w:r>
      <w:permEnd w:id="879569977"/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  <w:t xml:space="preserve">            </w:t>
      </w:r>
    </w:p>
    <w:p w14:paraId="7F565296" w14:textId="77777777" w:rsidR="00D87B01" w:rsidRPr="00D23335" w:rsidRDefault="00BB3F36" w:rsidP="00320D05">
      <w:pPr>
        <w:spacing w:after="0" w:line="340" w:lineRule="exact"/>
        <w:ind w:right="230"/>
        <w:jc w:val="both"/>
        <w:rPr>
          <w:rFonts w:ascii="Times New Roman" w:hAnsi="Times New Roman"/>
        </w:rPr>
      </w:pPr>
      <w:r w:rsidRPr="67CBA1B5">
        <w:rPr>
          <w:rFonts w:ascii="Times New Roman" w:hAnsi="Times New Roman"/>
          <w:b/>
          <w:bCs/>
        </w:rPr>
        <w:t>D</w:t>
      </w:r>
      <w:r w:rsidR="00D87B01" w:rsidRPr="67CBA1B5">
        <w:rPr>
          <w:rFonts w:ascii="Times New Roman" w:hAnsi="Times New Roman"/>
          <w:b/>
          <w:bCs/>
        </w:rPr>
        <w:t>ata urodzenia</w:t>
      </w:r>
      <w:r w:rsidR="00775259" w:rsidRPr="67CBA1B5">
        <w:rPr>
          <w:rFonts w:ascii="Times New Roman" w:hAnsi="Times New Roman"/>
          <w:b/>
          <w:bCs/>
        </w:rPr>
        <w:t xml:space="preserve"> </w:t>
      </w:r>
      <w:permStart w:id="705914590" w:edGrp="everyone"/>
      <w:r w:rsidR="009C5825" w:rsidRPr="00BA5449">
        <w:rPr>
          <w:rFonts w:ascii="Times New Roman" w:hAnsi="Times New Roman"/>
          <w:sz w:val="20"/>
          <w:szCs w:val="20"/>
        </w:rPr>
        <w:t>………………………</w:t>
      </w:r>
      <w:r w:rsidR="00320D05" w:rsidRPr="00BA5449">
        <w:rPr>
          <w:rFonts w:ascii="Times New Roman" w:hAnsi="Times New Roman"/>
          <w:sz w:val="20"/>
          <w:szCs w:val="20"/>
        </w:rPr>
        <w:t>……………</w:t>
      </w:r>
      <w:permEnd w:id="705914590"/>
      <w:r w:rsidR="00D87B01" w:rsidRPr="67CBA1B5">
        <w:rPr>
          <w:rFonts w:ascii="Times New Roman" w:hAnsi="Times New Roman"/>
          <w:b/>
          <w:bCs/>
        </w:rPr>
        <w:t>miejsce</w:t>
      </w:r>
      <w:r w:rsidR="00D87B01" w:rsidRPr="00D23335">
        <w:rPr>
          <w:rFonts w:ascii="Times New Roman" w:hAnsi="Times New Roman"/>
        </w:rPr>
        <w:t xml:space="preserve"> </w:t>
      </w:r>
      <w:r w:rsidR="00D87B01" w:rsidRPr="67CBA1B5">
        <w:rPr>
          <w:rFonts w:ascii="Times New Roman" w:hAnsi="Times New Roman"/>
          <w:b/>
          <w:bCs/>
        </w:rPr>
        <w:t>urodzenia</w:t>
      </w:r>
      <w:r w:rsidR="00775259" w:rsidRPr="67CBA1B5">
        <w:rPr>
          <w:rFonts w:ascii="Times New Roman" w:hAnsi="Times New Roman"/>
          <w:b/>
          <w:bCs/>
        </w:rPr>
        <w:t xml:space="preserve"> </w:t>
      </w:r>
      <w:permStart w:id="1502497468" w:edGrp="everyone"/>
      <w:r w:rsidR="00D87B01" w:rsidRPr="00BA5449">
        <w:rPr>
          <w:rFonts w:ascii="Times New Roman" w:hAnsi="Times New Roman"/>
          <w:sz w:val="20"/>
          <w:szCs w:val="20"/>
        </w:rPr>
        <w:t>……</w:t>
      </w:r>
      <w:r w:rsidR="00320D05" w:rsidRPr="00BA5449">
        <w:rPr>
          <w:rFonts w:ascii="Times New Roman" w:hAnsi="Times New Roman"/>
          <w:sz w:val="20"/>
          <w:szCs w:val="20"/>
        </w:rPr>
        <w:t>………</w:t>
      </w:r>
      <w:r w:rsidR="00D87B01" w:rsidRPr="00BA5449">
        <w:rPr>
          <w:rFonts w:ascii="Times New Roman" w:hAnsi="Times New Roman"/>
          <w:sz w:val="20"/>
          <w:szCs w:val="20"/>
        </w:rPr>
        <w:t>……………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.</w:t>
      </w:r>
      <w:permEnd w:id="1502497468"/>
    </w:p>
    <w:p w14:paraId="1DA7945B" w14:textId="77777777" w:rsidR="004D560B" w:rsidRPr="00D23335" w:rsidRDefault="00383B14" w:rsidP="00320D05">
      <w:pPr>
        <w:spacing w:after="0" w:line="340" w:lineRule="exact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  <w:b/>
          <w:u w:val="single"/>
        </w:rPr>
        <w:t>właściwy</w:t>
      </w:r>
      <w:r w:rsidRPr="00D23335">
        <w:rPr>
          <w:rFonts w:ascii="Times New Roman" w:hAnsi="Times New Roman"/>
          <w:b/>
        </w:rPr>
        <w:t xml:space="preserve"> </w:t>
      </w:r>
      <w:r w:rsidR="004D560B" w:rsidRPr="00D23335">
        <w:rPr>
          <w:rFonts w:ascii="Times New Roman" w:hAnsi="Times New Roman"/>
          <w:b/>
        </w:rPr>
        <w:t>identyfikator podatkowy</w:t>
      </w:r>
      <w:r w:rsidR="004D560B" w:rsidRPr="00D23335">
        <w:rPr>
          <w:rFonts w:ascii="Times New Roman" w:hAnsi="Times New Roman"/>
        </w:rPr>
        <w:t xml:space="preserve"> (NIP </w:t>
      </w:r>
      <w:r w:rsidR="004D560B" w:rsidRPr="00D23335">
        <w:rPr>
          <w:rFonts w:ascii="Times New Roman" w:hAnsi="Times New Roman"/>
          <w:u w:val="single"/>
        </w:rPr>
        <w:t>lub</w:t>
      </w:r>
      <w:r w:rsidR="004D560B" w:rsidRPr="00D23335">
        <w:rPr>
          <w:rFonts w:ascii="Times New Roman" w:hAnsi="Times New Roman"/>
        </w:rPr>
        <w:t xml:space="preserve"> PESEL) </w:t>
      </w:r>
      <w:permStart w:id="1987080726" w:edGrp="everyone"/>
      <w:r w:rsidR="00BA5449">
        <w:rPr>
          <w:rFonts w:ascii="Times New Roman" w:hAnsi="Times New Roman"/>
          <w:sz w:val="20"/>
          <w:szCs w:val="20"/>
        </w:rPr>
        <w:t>……………</w:t>
      </w:r>
      <w:r w:rsidR="00320D05" w:rsidRPr="00BA5449">
        <w:rPr>
          <w:rFonts w:ascii="Times New Roman" w:hAnsi="Times New Roman"/>
          <w:sz w:val="20"/>
          <w:szCs w:val="20"/>
        </w:rPr>
        <w:t>…….</w:t>
      </w:r>
      <w:r w:rsidR="004D560B" w:rsidRPr="00BA5449">
        <w:rPr>
          <w:rFonts w:ascii="Times New Roman" w:hAnsi="Times New Roman"/>
          <w:sz w:val="20"/>
          <w:szCs w:val="20"/>
        </w:rPr>
        <w:t>……………</w:t>
      </w:r>
      <w:r w:rsidR="00320D05" w:rsidRPr="00BA5449">
        <w:rPr>
          <w:rFonts w:ascii="Times New Roman" w:hAnsi="Times New Roman"/>
          <w:sz w:val="20"/>
          <w:szCs w:val="20"/>
        </w:rPr>
        <w:t>….</w:t>
      </w:r>
      <w:r w:rsidR="004D560B" w:rsidRPr="00BA5449">
        <w:rPr>
          <w:rFonts w:ascii="Times New Roman" w:hAnsi="Times New Roman"/>
          <w:sz w:val="20"/>
          <w:szCs w:val="20"/>
        </w:rPr>
        <w:t>………….…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1987080726"/>
    </w:p>
    <w:p w14:paraId="4A9601FF" w14:textId="77777777" w:rsidR="00D87B01" w:rsidRPr="00D23335" w:rsidRDefault="009C5825" w:rsidP="00320D05">
      <w:pPr>
        <w:spacing w:after="0" w:line="340" w:lineRule="exact"/>
        <w:rPr>
          <w:rFonts w:ascii="Times New Roman" w:hAnsi="Times New Roman"/>
          <w:b/>
        </w:rPr>
      </w:pPr>
      <w:r w:rsidRPr="00D23335">
        <w:rPr>
          <w:rFonts w:ascii="Times New Roman" w:hAnsi="Times New Roman"/>
          <w:b/>
        </w:rPr>
        <w:t xml:space="preserve">Adres </w:t>
      </w:r>
      <w:r w:rsidR="004D560B" w:rsidRPr="00D23335">
        <w:rPr>
          <w:rFonts w:ascii="Times New Roman" w:hAnsi="Times New Roman"/>
          <w:b/>
        </w:rPr>
        <w:t>zamieszkania/dla celów podatkowych/</w:t>
      </w:r>
      <w:r w:rsidR="00D87B01" w:rsidRPr="00D23335">
        <w:rPr>
          <w:rFonts w:ascii="Times New Roman" w:hAnsi="Times New Roman"/>
          <w:b/>
        </w:rPr>
        <w:t>:</w:t>
      </w:r>
    </w:p>
    <w:p w14:paraId="5F2080EF" w14:textId="77777777" w:rsidR="00D87B01" w:rsidRPr="00D23335" w:rsidRDefault="00D87B01" w:rsidP="00320D05">
      <w:pPr>
        <w:tabs>
          <w:tab w:val="left" w:pos="10490"/>
        </w:tabs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kod </w:t>
      </w:r>
      <w:r w:rsidR="00021162" w:rsidRPr="00D23335">
        <w:rPr>
          <w:rFonts w:ascii="Times New Roman" w:hAnsi="Times New Roman"/>
        </w:rPr>
        <w:t>p</w:t>
      </w:r>
      <w:r w:rsidR="009C5825" w:rsidRPr="00D23335">
        <w:rPr>
          <w:rFonts w:ascii="Times New Roman" w:hAnsi="Times New Roman"/>
        </w:rPr>
        <w:t>ocztowy</w:t>
      </w:r>
      <w:r w:rsidR="00103464" w:rsidRPr="00D23335">
        <w:rPr>
          <w:rFonts w:ascii="Times New Roman" w:hAnsi="Times New Roman"/>
        </w:rPr>
        <w:t xml:space="preserve"> </w:t>
      </w:r>
      <w:permStart w:id="995583901" w:edGrp="everyone"/>
      <w:r w:rsidR="009C5825" w:rsidRPr="00BA5449">
        <w:rPr>
          <w:rFonts w:ascii="Times New Roman" w:hAnsi="Times New Roman"/>
          <w:sz w:val="20"/>
          <w:szCs w:val="20"/>
        </w:rPr>
        <w:t>……………</w:t>
      </w:r>
      <w:r w:rsidR="00103464" w:rsidRPr="00BA5449">
        <w:rPr>
          <w:rFonts w:ascii="Times New Roman" w:hAnsi="Times New Roman"/>
          <w:sz w:val="20"/>
          <w:szCs w:val="20"/>
        </w:rPr>
        <w:t>.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r w:rsidR="00BA5449">
        <w:rPr>
          <w:rFonts w:ascii="Times New Roman" w:hAnsi="Times New Roman"/>
          <w:sz w:val="20"/>
          <w:szCs w:val="20"/>
        </w:rPr>
        <w:t>………</w:t>
      </w:r>
      <w:r w:rsidR="009C5825" w:rsidRPr="00BA5449">
        <w:rPr>
          <w:rFonts w:ascii="Times New Roman" w:hAnsi="Times New Roman"/>
          <w:sz w:val="20"/>
          <w:szCs w:val="20"/>
        </w:rPr>
        <w:t>……</w:t>
      </w:r>
      <w:permEnd w:id="995583901"/>
      <w:r w:rsidR="009C5825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miejscowość</w:t>
      </w:r>
      <w:r w:rsidR="00775259" w:rsidRPr="00D23335">
        <w:rPr>
          <w:rFonts w:ascii="Times New Roman" w:hAnsi="Times New Roman"/>
        </w:rPr>
        <w:t xml:space="preserve"> </w:t>
      </w:r>
      <w:permStart w:id="716454713" w:edGrp="everyone"/>
      <w:r w:rsidRPr="00BA5449">
        <w:rPr>
          <w:rFonts w:ascii="Times New Roman" w:hAnsi="Times New Roman"/>
          <w:sz w:val="20"/>
          <w:szCs w:val="20"/>
        </w:rPr>
        <w:t>…………………</w:t>
      </w:r>
      <w:r w:rsidR="00320D05" w:rsidRPr="00BA5449">
        <w:rPr>
          <w:rFonts w:ascii="Times New Roman" w:hAnsi="Times New Roman"/>
          <w:sz w:val="20"/>
          <w:szCs w:val="20"/>
        </w:rPr>
        <w:t>………………….</w:t>
      </w:r>
      <w:r w:rsidR="00454093" w:rsidRPr="00BA5449">
        <w:rPr>
          <w:rFonts w:ascii="Times New Roman" w:hAnsi="Times New Roman"/>
          <w:sz w:val="20"/>
          <w:szCs w:val="20"/>
        </w:rPr>
        <w:t>……….</w:t>
      </w:r>
      <w:r w:rsidR="00BA5449">
        <w:rPr>
          <w:rFonts w:ascii="Times New Roman" w:hAnsi="Times New Roman"/>
          <w:sz w:val="20"/>
          <w:szCs w:val="20"/>
        </w:rPr>
        <w:t>……</w:t>
      </w:r>
      <w:r w:rsidRPr="00BA5449">
        <w:rPr>
          <w:rFonts w:ascii="Times New Roman" w:hAnsi="Times New Roman"/>
          <w:sz w:val="20"/>
          <w:szCs w:val="20"/>
        </w:rPr>
        <w:t>…</w:t>
      </w:r>
      <w:r w:rsidR="00320D05" w:rsidRPr="00BA5449">
        <w:rPr>
          <w:rFonts w:ascii="Times New Roman" w:hAnsi="Times New Roman"/>
          <w:sz w:val="20"/>
          <w:szCs w:val="20"/>
        </w:rPr>
        <w:t>…</w:t>
      </w:r>
      <w:r w:rsidRPr="00BA5449">
        <w:rPr>
          <w:rFonts w:ascii="Times New Roman" w:hAnsi="Times New Roman"/>
          <w:sz w:val="20"/>
          <w:szCs w:val="20"/>
        </w:rPr>
        <w:t>…………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..</w:t>
      </w:r>
      <w:permEnd w:id="716454713"/>
    </w:p>
    <w:p w14:paraId="23537FA6" w14:textId="77777777" w:rsidR="00D87B01" w:rsidRPr="00D23335" w:rsidRDefault="00D87B01" w:rsidP="00320D05">
      <w:pPr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>ulica</w:t>
      </w:r>
      <w:r w:rsidR="00775259" w:rsidRPr="00D23335">
        <w:rPr>
          <w:rFonts w:ascii="Times New Roman" w:hAnsi="Times New Roman"/>
        </w:rPr>
        <w:t xml:space="preserve"> </w:t>
      </w:r>
      <w:permStart w:id="1231780026" w:edGrp="everyone"/>
      <w:r w:rsidR="00BA5449">
        <w:rPr>
          <w:rFonts w:ascii="Times New Roman" w:hAnsi="Times New Roman"/>
          <w:sz w:val="20"/>
          <w:szCs w:val="20"/>
        </w:rPr>
        <w:t>.</w:t>
      </w:r>
      <w:r w:rsidRPr="00BA5449">
        <w:rPr>
          <w:rFonts w:ascii="Times New Roman" w:hAnsi="Times New Roman"/>
          <w:sz w:val="20"/>
          <w:szCs w:val="20"/>
        </w:rPr>
        <w:t>.......................</w:t>
      </w:r>
      <w:r w:rsidR="00320D05" w:rsidRPr="00BA5449">
        <w:rPr>
          <w:rFonts w:ascii="Times New Roman" w:hAnsi="Times New Roman"/>
          <w:sz w:val="20"/>
          <w:szCs w:val="20"/>
        </w:rPr>
        <w:t>........</w:t>
      </w:r>
      <w:r w:rsidRPr="00BA5449">
        <w:rPr>
          <w:rFonts w:ascii="Times New Roman" w:hAnsi="Times New Roman"/>
          <w:sz w:val="20"/>
          <w:szCs w:val="20"/>
        </w:rPr>
        <w:t>.....................</w:t>
      </w:r>
      <w:permEnd w:id="1231780026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domu</w:t>
      </w:r>
      <w:r w:rsidR="00775259" w:rsidRPr="00D23335">
        <w:rPr>
          <w:rFonts w:ascii="Times New Roman" w:hAnsi="Times New Roman"/>
        </w:rPr>
        <w:t xml:space="preserve"> </w:t>
      </w:r>
      <w:permStart w:id="780354615" w:edGrp="everyone"/>
      <w:r w:rsidR="00BA5449">
        <w:rPr>
          <w:rFonts w:ascii="Times New Roman" w:hAnsi="Times New Roman"/>
          <w:sz w:val="20"/>
          <w:szCs w:val="20"/>
        </w:rPr>
        <w:t>……</w:t>
      </w:r>
      <w:r w:rsidR="00320D05" w:rsidRPr="00BA5449">
        <w:rPr>
          <w:rFonts w:ascii="Times New Roman" w:hAnsi="Times New Roman"/>
          <w:sz w:val="20"/>
          <w:szCs w:val="20"/>
        </w:rPr>
        <w:t>…….</w:t>
      </w:r>
      <w:r w:rsidRPr="00BA5449">
        <w:rPr>
          <w:rFonts w:ascii="Times New Roman" w:hAnsi="Times New Roman"/>
          <w:sz w:val="20"/>
          <w:szCs w:val="20"/>
        </w:rPr>
        <w:t>……</w:t>
      </w:r>
      <w:r w:rsidR="00454093" w:rsidRPr="00BA5449">
        <w:rPr>
          <w:rFonts w:ascii="Times New Roman" w:hAnsi="Times New Roman"/>
          <w:sz w:val="20"/>
          <w:szCs w:val="20"/>
        </w:rPr>
        <w:t>…..</w:t>
      </w:r>
      <w:r w:rsidRPr="00D23335">
        <w:rPr>
          <w:rFonts w:ascii="Times New Roman" w:hAnsi="Times New Roman"/>
          <w:sz w:val="16"/>
          <w:szCs w:val="16"/>
        </w:rPr>
        <w:t>.</w:t>
      </w:r>
      <w:permEnd w:id="780354615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mieszkania</w:t>
      </w:r>
      <w:r w:rsidR="00103464" w:rsidRPr="00D23335">
        <w:rPr>
          <w:rFonts w:ascii="Times New Roman" w:hAnsi="Times New Roman"/>
        </w:rPr>
        <w:t xml:space="preserve"> </w:t>
      </w:r>
      <w:permStart w:id="1993544287" w:edGrp="everyone"/>
      <w:r w:rsidR="00103464" w:rsidRPr="00BA5449">
        <w:rPr>
          <w:rFonts w:ascii="Times New Roman" w:hAnsi="Times New Roman"/>
          <w:sz w:val="20"/>
          <w:szCs w:val="20"/>
        </w:rPr>
        <w:t>..</w:t>
      </w:r>
      <w:r w:rsidR="00BA5449" w:rsidRPr="00BA5449">
        <w:rPr>
          <w:rFonts w:ascii="Times New Roman" w:hAnsi="Times New Roman"/>
          <w:sz w:val="20"/>
          <w:szCs w:val="20"/>
        </w:rPr>
        <w:t xml:space="preserve"> </w:t>
      </w:r>
      <w:r w:rsidR="00454093" w:rsidRPr="00BA5449">
        <w:rPr>
          <w:rFonts w:ascii="Times New Roman" w:hAnsi="Times New Roman"/>
          <w:sz w:val="20"/>
          <w:szCs w:val="20"/>
        </w:rPr>
        <w:t>…</w:t>
      </w:r>
      <w:r w:rsidR="00320D05" w:rsidRPr="00BA5449">
        <w:rPr>
          <w:rFonts w:ascii="Times New Roman" w:hAnsi="Times New Roman"/>
          <w:sz w:val="20"/>
          <w:szCs w:val="20"/>
        </w:rPr>
        <w:t>……………</w:t>
      </w:r>
      <w:r w:rsidR="00454093" w:rsidRPr="00BA5449">
        <w:rPr>
          <w:rFonts w:ascii="Times New Roman" w:hAnsi="Times New Roman"/>
          <w:sz w:val="20"/>
          <w:szCs w:val="20"/>
        </w:rPr>
        <w:t>...</w:t>
      </w:r>
      <w:r w:rsidR="00021162" w:rsidRPr="00BA5449">
        <w:rPr>
          <w:rFonts w:ascii="Times New Roman" w:hAnsi="Times New Roman"/>
          <w:sz w:val="20"/>
          <w:szCs w:val="20"/>
        </w:rPr>
        <w:t>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permEnd w:id="1993544287"/>
    </w:p>
    <w:p w14:paraId="079EF6C6" w14:textId="77777777" w:rsidR="00B81CFC" w:rsidRPr="00D23335" w:rsidRDefault="00B81CFC" w:rsidP="00320D05">
      <w:pPr>
        <w:spacing w:after="0" w:line="340" w:lineRule="exact"/>
        <w:rPr>
          <w:rFonts w:ascii="Times New Roman" w:hAnsi="Times New Roman"/>
          <w:b/>
        </w:rPr>
      </w:pPr>
      <w:r w:rsidRPr="00D23335">
        <w:rPr>
          <w:rFonts w:ascii="Times New Roman" w:hAnsi="Times New Roman"/>
          <w:b/>
        </w:rPr>
        <w:t xml:space="preserve">Adres do korespondencji (jeżeli jest inny niż </w:t>
      </w:r>
      <w:r w:rsidR="004D560B" w:rsidRPr="00D23335">
        <w:rPr>
          <w:rFonts w:ascii="Times New Roman" w:hAnsi="Times New Roman"/>
          <w:b/>
        </w:rPr>
        <w:t>zamieszkania</w:t>
      </w:r>
      <w:r w:rsidRPr="00D23335">
        <w:rPr>
          <w:rFonts w:ascii="Times New Roman" w:hAnsi="Times New Roman"/>
          <w:b/>
        </w:rPr>
        <w:t>):</w:t>
      </w:r>
    </w:p>
    <w:p w14:paraId="13412350" w14:textId="77777777" w:rsidR="00B81CFC" w:rsidRPr="00D23335" w:rsidRDefault="00B81CFC" w:rsidP="00320D05">
      <w:pPr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>kod p</w:t>
      </w:r>
      <w:r w:rsidR="009C5825" w:rsidRPr="00D23335">
        <w:rPr>
          <w:rFonts w:ascii="Times New Roman" w:hAnsi="Times New Roman"/>
        </w:rPr>
        <w:t>ocztowy</w:t>
      </w:r>
      <w:r w:rsidR="00103464" w:rsidRPr="00D23335">
        <w:rPr>
          <w:rFonts w:ascii="Times New Roman" w:hAnsi="Times New Roman"/>
        </w:rPr>
        <w:t xml:space="preserve"> </w:t>
      </w:r>
      <w:permStart w:id="661540162" w:edGrp="everyone"/>
      <w:r w:rsidR="00BA5449">
        <w:rPr>
          <w:rFonts w:ascii="Times New Roman" w:hAnsi="Times New Roman"/>
          <w:sz w:val="20"/>
          <w:szCs w:val="20"/>
        </w:rPr>
        <w:t>…</w:t>
      </w:r>
      <w:r w:rsidR="00320D05" w:rsidRPr="00BA5449">
        <w:rPr>
          <w:rFonts w:ascii="Times New Roman" w:hAnsi="Times New Roman"/>
          <w:sz w:val="20"/>
          <w:szCs w:val="20"/>
        </w:rPr>
        <w:t>…………….</w:t>
      </w:r>
      <w:r w:rsidR="009C5825" w:rsidRPr="00BA5449">
        <w:rPr>
          <w:rFonts w:ascii="Times New Roman" w:hAnsi="Times New Roman"/>
          <w:sz w:val="20"/>
          <w:szCs w:val="20"/>
        </w:rPr>
        <w:t>…………</w:t>
      </w:r>
      <w:permEnd w:id="661540162"/>
      <w:r w:rsidR="009C5825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miejscowość</w:t>
      </w:r>
      <w:r w:rsidR="00775259" w:rsidRPr="00D23335">
        <w:rPr>
          <w:rFonts w:ascii="Times New Roman" w:hAnsi="Times New Roman"/>
        </w:rPr>
        <w:t xml:space="preserve"> </w:t>
      </w:r>
      <w:permStart w:id="1402429958" w:edGrp="everyone"/>
      <w:r w:rsidR="009C5825" w:rsidRPr="00BA5449">
        <w:rPr>
          <w:rFonts w:ascii="Times New Roman" w:hAnsi="Times New Roman"/>
          <w:sz w:val="20"/>
          <w:szCs w:val="20"/>
        </w:rPr>
        <w:t>………</w:t>
      </w:r>
      <w:r w:rsidR="00320D05" w:rsidRPr="00BA5449">
        <w:rPr>
          <w:rFonts w:ascii="Times New Roman" w:hAnsi="Times New Roman"/>
          <w:sz w:val="20"/>
          <w:szCs w:val="20"/>
        </w:rPr>
        <w:t>…………………..</w:t>
      </w:r>
      <w:r w:rsidR="00BA5449">
        <w:rPr>
          <w:rFonts w:ascii="Times New Roman" w:hAnsi="Times New Roman"/>
          <w:sz w:val="20"/>
          <w:szCs w:val="20"/>
        </w:rPr>
        <w:t>…</w:t>
      </w:r>
      <w:r w:rsidR="009C5825" w:rsidRPr="00BA5449">
        <w:rPr>
          <w:rFonts w:ascii="Times New Roman" w:hAnsi="Times New Roman"/>
          <w:sz w:val="20"/>
          <w:szCs w:val="20"/>
        </w:rPr>
        <w:t>…….………..…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..</w:t>
      </w:r>
      <w:permEnd w:id="1402429958"/>
    </w:p>
    <w:p w14:paraId="6DAF3DC1" w14:textId="77777777" w:rsidR="00B81CFC" w:rsidRPr="00D23335" w:rsidRDefault="00B81CFC" w:rsidP="00320D05">
      <w:pPr>
        <w:spacing w:after="0" w:line="340" w:lineRule="exact"/>
        <w:rPr>
          <w:rFonts w:ascii="Times New Roman" w:hAnsi="Times New Roman"/>
        </w:rPr>
      </w:pPr>
      <w:r w:rsidRPr="00D23335">
        <w:rPr>
          <w:rFonts w:ascii="Times New Roman" w:hAnsi="Times New Roman"/>
        </w:rPr>
        <w:t>ulica</w:t>
      </w:r>
      <w:r w:rsidR="00775259" w:rsidRPr="00D23335">
        <w:rPr>
          <w:rFonts w:ascii="Times New Roman" w:hAnsi="Times New Roman"/>
        </w:rPr>
        <w:t xml:space="preserve"> </w:t>
      </w:r>
      <w:permStart w:id="1710496101" w:edGrp="everyone"/>
      <w:r w:rsidR="009C5825" w:rsidRPr="00BA5449">
        <w:rPr>
          <w:rFonts w:ascii="Times New Roman" w:hAnsi="Times New Roman"/>
          <w:sz w:val="20"/>
          <w:szCs w:val="20"/>
        </w:rPr>
        <w:t>.………</w:t>
      </w:r>
      <w:r w:rsidR="00BA5449">
        <w:rPr>
          <w:rFonts w:ascii="Times New Roman" w:hAnsi="Times New Roman"/>
          <w:sz w:val="20"/>
          <w:szCs w:val="20"/>
        </w:rPr>
        <w:t>……….............</w:t>
      </w:r>
      <w:r w:rsidR="009C5825" w:rsidRPr="00BA5449">
        <w:rPr>
          <w:rFonts w:ascii="Times New Roman" w:hAnsi="Times New Roman"/>
          <w:sz w:val="20"/>
          <w:szCs w:val="20"/>
        </w:rPr>
        <w:t>............................</w:t>
      </w:r>
      <w:permEnd w:id="1710496101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domu</w:t>
      </w:r>
      <w:r w:rsidR="00775259" w:rsidRPr="00D23335">
        <w:rPr>
          <w:rFonts w:ascii="Times New Roman" w:hAnsi="Times New Roman"/>
        </w:rPr>
        <w:t xml:space="preserve"> </w:t>
      </w:r>
      <w:permStart w:id="633279713" w:edGrp="everyone"/>
      <w:r w:rsidR="00BA5449">
        <w:rPr>
          <w:rFonts w:ascii="Times New Roman" w:hAnsi="Times New Roman"/>
          <w:sz w:val="20"/>
          <w:szCs w:val="20"/>
        </w:rPr>
        <w:t>……</w:t>
      </w:r>
      <w:r w:rsidR="00320D05" w:rsidRPr="00BA5449">
        <w:rPr>
          <w:rFonts w:ascii="Times New Roman" w:hAnsi="Times New Roman"/>
          <w:sz w:val="20"/>
          <w:szCs w:val="20"/>
        </w:rPr>
        <w:t>…</w:t>
      </w:r>
      <w:r w:rsidR="009C5825" w:rsidRPr="00BA5449">
        <w:rPr>
          <w:rFonts w:ascii="Times New Roman" w:hAnsi="Times New Roman"/>
          <w:sz w:val="20"/>
          <w:szCs w:val="20"/>
        </w:rPr>
        <w:t>……...</w:t>
      </w:r>
      <w:permEnd w:id="633279713"/>
      <w:r w:rsidR="00775259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nr mieszkania</w:t>
      </w:r>
      <w:r w:rsidR="00103464" w:rsidRPr="00D23335">
        <w:rPr>
          <w:rFonts w:ascii="Times New Roman" w:hAnsi="Times New Roman"/>
        </w:rPr>
        <w:t xml:space="preserve"> </w:t>
      </w:r>
      <w:permStart w:id="1952596578" w:edGrp="everyone"/>
      <w:r w:rsidR="00103464" w:rsidRPr="00BA5449">
        <w:rPr>
          <w:rFonts w:ascii="Times New Roman" w:hAnsi="Times New Roman"/>
          <w:sz w:val="20"/>
          <w:szCs w:val="20"/>
        </w:rPr>
        <w:t>…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r w:rsidR="00BA5449">
        <w:rPr>
          <w:rFonts w:ascii="Times New Roman" w:hAnsi="Times New Roman"/>
          <w:sz w:val="20"/>
          <w:szCs w:val="20"/>
        </w:rPr>
        <w:t>…</w:t>
      </w:r>
      <w:r w:rsidR="00320D05" w:rsidRPr="00BA5449">
        <w:rPr>
          <w:rFonts w:ascii="Times New Roman" w:hAnsi="Times New Roman"/>
          <w:sz w:val="20"/>
          <w:szCs w:val="20"/>
        </w:rPr>
        <w:t>…</w:t>
      </w:r>
      <w:r w:rsidR="009C5825" w:rsidRPr="00BA5449">
        <w:rPr>
          <w:rFonts w:ascii="Times New Roman" w:hAnsi="Times New Roman"/>
          <w:sz w:val="20"/>
          <w:szCs w:val="20"/>
        </w:rPr>
        <w:t>………...…</w:t>
      </w:r>
      <w:r w:rsidR="0055568A" w:rsidRPr="00BA5449">
        <w:rPr>
          <w:rFonts w:ascii="Times New Roman" w:hAnsi="Times New Roman"/>
          <w:sz w:val="20"/>
          <w:szCs w:val="20"/>
        </w:rPr>
        <w:t>.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permEnd w:id="1952596578"/>
    </w:p>
    <w:p w14:paraId="491C9B74" w14:textId="77777777" w:rsidR="00021162" w:rsidRPr="00D23335" w:rsidRDefault="00320D05" w:rsidP="004D560B">
      <w:pPr>
        <w:spacing w:after="0" w:line="380" w:lineRule="exact"/>
        <w:rPr>
          <w:rFonts w:ascii="Times New Roman" w:hAnsi="Times New Roman"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5F08F7" wp14:editId="07777777">
                <wp:simplePos x="0" y="0"/>
                <wp:positionH relativeFrom="column">
                  <wp:posOffset>-199390</wp:posOffset>
                </wp:positionH>
                <wp:positionV relativeFrom="paragraph">
                  <wp:posOffset>276860</wp:posOffset>
                </wp:positionV>
                <wp:extent cx="7054850" cy="1151890"/>
                <wp:effectExtent l="0" t="0" r="12700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2856B" w14:textId="77777777" w:rsidR="00021162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DODATKOWE DANE </w:t>
                            </w:r>
                            <w:r w:rsidR="00987C6B" w:rsidRPr="00987C6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DLA OBCOKRAJOWCA:</w:t>
                            </w:r>
                          </w:p>
                          <w:p w14:paraId="7765446B" w14:textId="77777777" w:rsidR="00987C6B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imię ojca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640191384" w:edGrp="everyone"/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………….………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…………………….</w:t>
                            </w:r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permEnd w:id="1640191384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imię matki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533614507" w:edGrp="everyone"/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………………..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</w:t>
                            </w:r>
                            <w:permEnd w:id="533614507"/>
                          </w:p>
                          <w:p w14:paraId="02FEA21A" w14:textId="77777777" w:rsidR="009C5825" w:rsidRDefault="00A93F4C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 paszportu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480545834" w:edGrp="everyone"/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........................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...............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......................</w:t>
                            </w:r>
                            <w:permEnd w:id="1480545834"/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kraj wydania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554916593" w:edGrp="everyone"/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..............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.......................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...................</w:t>
                            </w:r>
                            <w:permEnd w:id="1554916593"/>
                          </w:p>
                          <w:p w14:paraId="7D9D8234" w14:textId="3D99E3D1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nr konta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614104699" w:edGrp="everyone"/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4163A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…………………..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permEnd w:id="1614104699"/>
                            <w:r w:rsidR="00320D0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SWIFT/BIC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0D0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permStart w:id="699606933" w:edGrp="everyone"/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</w:t>
                            </w:r>
                            <w:permEnd w:id="699606933"/>
                          </w:p>
                          <w:p w14:paraId="1E98FF07" w14:textId="77777777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nazwa i adres banku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301835104" w:edGrp="everyone"/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</w:t>
                            </w:r>
                            <w:r w:rsidR="00581C84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…..</w:t>
                            </w:r>
                            <w:permEnd w:id="1301835104"/>
                          </w:p>
                          <w:p w14:paraId="6E7C7CF1" w14:textId="77777777" w:rsidR="00017553" w:rsidRPr="00017553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waluta rachunku bankowego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346164051" w:edGrp="everyone"/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……………………………………………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…………………..</w:t>
                            </w:r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permEnd w:id="34616405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5F08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5.7pt;margin-top:21.8pt;width:555.5pt;height:90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">
                <v:textbox style="mso-fit-shape-to-text:t">
                  <w:txbxContent>
                    <w:p w14:paraId="7022856B" w14:textId="77777777" w:rsidR="00021162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DODATKOWE DANE </w:t>
                      </w:r>
                      <w:r w:rsidR="00987C6B" w:rsidRPr="00987C6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DLA OBCOKRAJOWCA:</w:t>
                      </w:r>
                    </w:p>
                    <w:p w14:paraId="7765446B" w14:textId="77777777" w:rsidR="00987C6B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imię ojca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640191384" w:edGrp="everyone"/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………….………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…………………….</w:t>
                      </w:r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permEnd w:id="1640191384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imię matki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533614507" w:edGrp="everyone"/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………………..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</w:t>
                      </w:r>
                      <w:permEnd w:id="533614507"/>
                    </w:p>
                    <w:p w14:paraId="02FEA21A" w14:textId="77777777" w:rsidR="009C5825" w:rsidRDefault="00A93F4C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</w:t>
                      </w:r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 paszportu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480545834" w:edGrp="everyone"/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........................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...............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......................</w:t>
                      </w:r>
                      <w:permEnd w:id="1480545834"/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kraj wydania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554916593" w:edGrp="everyone"/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.............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..............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.......................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...................</w:t>
                      </w:r>
                      <w:permEnd w:id="1554916593"/>
                    </w:p>
                    <w:p w14:paraId="7D9D8234" w14:textId="3D99E3D1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nr konta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614104699" w:edGrp="everyone"/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</w:t>
                      </w:r>
                      <w:r w:rsidR="004163A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…………………..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permEnd w:id="1614104699"/>
                      <w:r w:rsidR="00320D0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SWIFT/BIC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320D0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permStart w:id="699606933" w:edGrp="everyone"/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</w:t>
                      </w:r>
                      <w:permEnd w:id="699606933"/>
                    </w:p>
                    <w:p w14:paraId="1E98FF07" w14:textId="77777777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nazwa i adres banku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301835104" w:edGrp="everyone"/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………………………………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</w:t>
                      </w:r>
                      <w:r w:rsidR="00581C84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…..</w:t>
                      </w:r>
                      <w:permEnd w:id="1301835104"/>
                    </w:p>
                    <w:p w14:paraId="6E7C7CF1" w14:textId="77777777" w:rsidR="00017553" w:rsidRPr="00017553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waluta rachunku bankowego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346164051" w:edGrp="everyone"/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……………………………………………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…………………..</w:t>
                      </w:r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permEnd w:id="346164051"/>
                    </w:p>
                  </w:txbxContent>
                </v:textbox>
              </v:shape>
            </w:pict>
          </mc:Fallback>
        </mc:AlternateContent>
      </w:r>
      <w:r w:rsidR="00021162" w:rsidRPr="52EA0089">
        <w:rPr>
          <w:rFonts w:ascii="Times New Roman" w:hAnsi="Times New Roman"/>
          <w:b/>
          <w:bCs/>
        </w:rPr>
        <w:t>Urząd Skarbowy</w:t>
      </w:r>
      <w:r w:rsidR="00021162" w:rsidRPr="00D23335">
        <w:rPr>
          <w:rFonts w:ascii="Times New Roman" w:hAnsi="Times New Roman"/>
        </w:rPr>
        <w:t>:</w:t>
      </w:r>
      <w:r w:rsidR="00CE4D32" w:rsidRPr="00D23335">
        <w:rPr>
          <w:rFonts w:ascii="Times New Roman" w:hAnsi="Times New Roman"/>
        </w:rPr>
        <w:t xml:space="preserve"> </w:t>
      </w:r>
      <w:permStart w:id="92698995" w:edGrp="everyone"/>
      <w:r w:rsidR="00CE4D32" w:rsidRPr="00BA5449">
        <w:rPr>
          <w:rFonts w:ascii="Times New Roman" w:hAnsi="Times New Roman"/>
          <w:sz w:val="20"/>
          <w:szCs w:val="20"/>
        </w:rPr>
        <w:t>…</w:t>
      </w:r>
      <w:r w:rsidR="00021162" w:rsidRPr="00BA5449">
        <w:rPr>
          <w:rFonts w:ascii="Times New Roman" w:hAnsi="Times New Roman"/>
          <w:sz w:val="20"/>
          <w:szCs w:val="20"/>
        </w:rPr>
        <w:t>……………………………</w:t>
      </w:r>
      <w:r w:rsidRPr="00BA5449">
        <w:rPr>
          <w:rFonts w:ascii="Times New Roman" w:hAnsi="Times New Roman"/>
          <w:sz w:val="20"/>
          <w:szCs w:val="20"/>
        </w:rPr>
        <w:t>………………………………</w:t>
      </w:r>
      <w:r w:rsidR="00021162" w:rsidRPr="00BA5449">
        <w:rPr>
          <w:rFonts w:ascii="Times New Roman" w:hAnsi="Times New Roman"/>
          <w:sz w:val="20"/>
          <w:szCs w:val="20"/>
        </w:rPr>
        <w:t>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permEnd w:id="92698995"/>
    </w:p>
    <w:p w14:paraId="02EB378F" w14:textId="77777777" w:rsidR="00F67FF0" w:rsidRPr="00D23335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D23335" w:rsidSect="004163AF">
          <w:pgSz w:w="11906" w:h="16838"/>
          <w:pgMar w:top="284" w:right="465" w:bottom="397" w:left="720" w:header="709" w:footer="709" w:gutter="0"/>
          <w:cols w:space="708"/>
          <w:docGrid w:linePitch="360"/>
        </w:sectPr>
      </w:pPr>
    </w:p>
    <w:p w14:paraId="2246C87D" w14:textId="77777777" w:rsidR="00F67FF0" w:rsidRPr="00D23335" w:rsidRDefault="00021162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  </w:t>
      </w:r>
      <w:r w:rsidR="00F67FF0" w:rsidRPr="00D23335">
        <w:rPr>
          <w:rFonts w:ascii="Times New Roman" w:hAnsi="Times New Roman"/>
        </w:rPr>
        <w:t xml:space="preserve">                                                    </w:t>
      </w:r>
    </w:p>
    <w:p w14:paraId="207CCF61" w14:textId="77777777" w:rsidR="00F67FF0" w:rsidRPr="00D23335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     </w:t>
      </w:r>
    </w:p>
    <w:p w14:paraId="35E888F9" w14:textId="77777777" w:rsidR="00F67FF0" w:rsidRPr="00D23335" w:rsidRDefault="00F67FF0" w:rsidP="0055568A">
      <w:pPr>
        <w:tabs>
          <w:tab w:val="left" w:pos="5136"/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D23335" w:rsidSect="00F67FF0">
          <w:type w:val="continuous"/>
          <w:pgSz w:w="11906" w:h="16838"/>
          <w:pgMar w:top="720" w:right="720" w:bottom="720" w:left="720" w:header="708" w:footer="708" w:gutter="0"/>
          <w:cols w:num="2" w:space="194"/>
          <w:docGrid w:linePitch="360"/>
        </w:sectPr>
      </w:pPr>
      <w:r w:rsidRPr="00D23335">
        <w:rPr>
          <w:rFonts w:ascii="Times New Roman" w:hAnsi="Times New Roman"/>
          <w:b/>
        </w:rPr>
        <w:t xml:space="preserve"> </w:t>
      </w:r>
      <w:r w:rsidR="00C77D33" w:rsidRPr="00D23335">
        <w:rPr>
          <w:rFonts w:ascii="Times New Roman" w:hAnsi="Times New Roman"/>
          <w:b/>
        </w:rPr>
        <w:t xml:space="preserve">            </w:t>
      </w:r>
    </w:p>
    <w:p w14:paraId="6A05A809" w14:textId="77777777" w:rsidR="003A1001" w:rsidRPr="00D23335" w:rsidRDefault="003A1001" w:rsidP="0055568A">
      <w:pPr>
        <w:tabs>
          <w:tab w:val="left" w:pos="5170"/>
        </w:tabs>
        <w:spacing w:after="0" w:line="360" w:lineRule="auto"/>
        <w:ind w:right="230"/>
        <w:rPr>
          <w:rFonts w:ascii="Times New Roman" w:hAnsi="Times New Roman"/>
        </w:rPr>
      </w:pPr>
    </w:p>
    <w:p w14:paraId="5A39BBE3" w14:textId="77777777" w:rsidR="009C5825" w:rsidRPr="00D23335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41C8F396" w14:textId="77777777" w:rsidR="009C5825" w:rsidRPr="00D23335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72A3D3EC" w14:textId="77777777" w:rsidR="009C5825" w:rsidRPr="00D23335" w:rsidRDefault="009C5825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EBF5857" w14:textId="77777777" w:rsidR="00987C6B" w:rsidRPr="00D23335" w:rsidRDefault="00987C6B" w:rsidP="0055568A">
      <w:pPr>
        <w:spacing w:after="0" w:line="240" w:lineRule="auto"/>
        <w:ind w:right="230"/>
        <w:rPr>
          <w:rFonts w:ascii="Times New Roman" w:hAnsi="Times New Roman"/>
          <w:sz w:val="20"/>
          <w:szCs w:val="20"/>
        </w:rPr>
      </w:pPr>
      <w:r w:rsidRPr="00D23335">
        <w:rPr>
          <w:rFonts w:ascii="Times New Roman" w:hAnsi="Times New Roman"/>
          <w:b/>
          <w:sz w:val="20"/>
          <w:szCs w:val="20"/>
        </w:rPr>
        <w:t>Należność przekazać</w:t>
      </w:r>
      <w:r w:rsidRPr="00D23335">
        <w:rPr>
          <w:rFonts w:ascii="Times New Roman" w:hAnsi="Times New Roman"/>
          <w:sz w:val="20"/>
          <w:szCs w:val="20"/>
        </w:rPr>
        <w:t>:</w:t>
      </w:r>
      <w:r w:rsidR="00774BC1" w:rsidRPr="00D23335">
        <w:rPr>
          <w:rFonts w:ascii="Times New Roman" w:hAnsi="Times New Roman"/>
          <w:sz w:val="20"/>
          <w:szCs w:val="20"/>
        </w:rPr>
        <w:t>*</w:t>
      </w:r>
    </w:p>
    <w:tbl>
      <w:tblPr>
        <w:tblpPr w:leftFromText="141" w:rightFromText="141" w:vertAnchor="text" w:horzAnchor="margin" w:tblpXSpec="right" w:tblpY="14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</w:tblGrid>
      <w:tr w:rsidR="00DE5BAF" w:rsidRPr="00D23335" w14:paraId="0D0B940D" w14:textId="77777777" w:rsidTr="00DE5BAF">
        <w:trPr>
          <w:trHeight w:val="227"/>
        </w:trPr>
        <w:tc>
          <w:tcPr>
            <w:tcW w:w="271" w:type="dxa"/>
          </w:tcPr>
          <w:p w14:paraId="0E27B00A" w14:textId="77777777" w:rsidR="00744743" w:rsidRPr="00D23335" w:rsidRDefault="00744743" w:rsidP="00DE5BAF">
            <w:pPr>
              <w:ind w:right="230"/>
              <w:jc w:val="both"/>
            </w:pPr>
            <w:permStart w:id="905056277" w:edGrp="everyone" w:colFirst="12" w:colLast="12"/>
            <w:permStart w:id="292507866" w:edGrp="everyone" w:colFirst="13" w:colLast="13"/>
            <w:permStart w:id="1787328642" w:edGrp="everyone" w:colFirst="14" w:colLast="14"/>
            <w:permStart w:id="819211888" w:edGrp="everyone" w:colFirst="15" w:colLast="15"/>
            <w:permStart w:id="1716218342" w:edGrp="everyone" w:colFirst="16" w:colLast="16"/>
            <w:permStart w:id="135670176" w:edGrp="everyone" w:colFirst="17" w:colLast="17"/>
            <w:permStart w:id="1196124955" w:edGrp="everyone" w:colFirst="18" w:colLast="18"/>
            <w:permStart w:id="1663911068" w:edGrp="everyone" w:colFirst="19" w:colLast="19"/>
            <w:permStart w:id="1182141008" w:edGrp="everyone" w:colFirst="20" w:colLast="20"/>
            <w:permStart w:id="113857227" w:edGrp="everyone" w:colFirst="21" w:colLast="21"/>
            <w:permStart w:id="912159989" w:edGrp="everyone" w:colFirst="22" w:colLast="22"/>
            <w:permStart w:id="109184336" w:edGrp="everyone" w:colFirst="23" w:colLast="23"/>
            <w:permStart w:id="1844927082" w:edGrp="everyone" w:colFirst="24" w:colLast="24"/>
            <w:permStart w:id="808091223" w:edGrp="everyone" w:colFirst="25" w:colLast="25"/>
            <w:permStart w:id="1336899133" w:edGrp="everyone" w:colFirst="26" w:colLast="26"/>
            <w:permStart w:id="267923492" w:edGrp="everyone" w:colFirst="27" w:colLast="27"/>
            <w:permStart w:id="950292823" w:edGrp="everyone" w:colFirst="3" w:colLast="3"/>
            <w:permStart w:id="519650772" w:edGrp="everyone" w:colFirst="4" w:colLast="4"/>
            <w:permStart w:id="50292746" w:edGrp="everyone" w:colFirst="5" w:colLast="5"/>
            <w:permStart w:id="841423310" w:edGrp="everyone" w:colFirst="6" w:colLast="6"/>
            <w:permStart w:id="493763354" w:edGrp="everyone" w:colFirst="7" w:colLast="7"/>
            <w:permStart w:id="2132096353" w:edGrp="everyone" w:colFirst="8" w:colLast="8"/>
            <w:permStart w:id="207694824" w:edGrp="everyone" w:colFirst="9" w:colLast="9"/>
            <w:permStart w:id="1884691260" w:edGrp="everyone" w:colFirst="10" w:colLast="10"/>
            <w:permStart w:id="1914398088" w:edGrp="everyone" w:colFirst="0" w:colLast="0"/>
            <w:permStart w:id="1713650440" w:edGrp="everyone" w:colFirst="1" w:colLast="1"/>
          </w:p>
        </w:tc>
        <w:tc>
          <w:tcPr>
            <w:tcW w:w="271" w:type="dxa"/>
          </w:tcPr>
          <w:p w14:paraId="60061E4C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4EAFD9C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4B94D5A5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3DEEC669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3656B9AB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45FB0818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049F31CB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53128261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62486C05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4101652C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B99056E" w14:textId="77777777" w:rsidR="00744743" w:rsidRPr="00D23335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1299C43A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4DDBEF00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3461D779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3CF2D8B6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0FB78278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1FC39945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0562CB0E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34CE0A41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62EBF3C5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6D98A12B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2946DB82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5997CC1D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110FFD37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6B699379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3FE9F23F" w14:textId="77777777" w:rsidR="00744743" w:rsidRPr="00DE5BAF" w:rsidRDefault="00744743" w:rsidP="0055568A">
            <w:pPr>
              <w:ind w:right="230"/>
            </w:pPr>
          </w:p>
        </w:tc>
        <w:tc>
          <w:tcPr>
            <w:tcW w:w="271" w:type="dxa"/>
          </w:tcPr>
          <w:p w14:paraId="1F72F646" w14:textId="77777777" w:rsidR="00744743" w:rsidRPr="00DE5BAF" w:rsidRDefault="00744743" w:rsidP="0055568A">
            <w:pPr>
              <w:ind w:right="230"/>
            </w:pPr>
          </w:p>
        </w:tc>
      </w:tr>
      <w:permEnd w:id="905056277"/>
      <w:permEnd w:id="292507866"/>
      <w:permEnd w:id="1787328642"/>
      <w:permEnd w:id="819211888"/>
      <w:permEnd w:id="1716218342"/>
      <w:permEnd w:id="135670176"/>
      <w:permEnd w:id="1196124955"/>
      <w:permEnd w:id="1663911068"/>
      <w:permEnd w:id="1182141008"/>
      <w:permEnd w:id="113857227"/>
      <w:permEnd w:id="912159989"/>
      <w:permEnd w:id="109184336"/>
      <w:permEnd w:id="1844927082"/>
      <w:permEnd w:id="808091223"/>
      <w:permEnd w:id="1336899133"/>
      <w:permEnd w:id="267923492"/>
      <w:permEnd w:id="950292823"/>
      <w:permEnd w:id="519650772"/>
      <w:permEnd w:id="50292746"/>
      <w:permEnd w:id="841423310"/>
      <w:permEnd w:id="493763354"/>
      <w:permEnd w:id="2132096353"/>
      <w:permEnd w:id="207694824"/>
      <w:permEnd w:id="1884691260"/>
      <w:permEnd w:id="1914398088"/>
      <w:permEnd w:id="1713650440"/>
    </w:tbl>
    <w:p w14:paraId="08CE6F91" w14:textId="77777777" w:rsidR="00744743" w:rsidRPr="00D23335" w:rsidRDefault="00744743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230AABA0" w14:textId="66DFD0BA" w:rsidR="00744743" w:rsidRPr="006C743F" w:rsidRDefault="00987C6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</w:rPr>
      </w:pPr>
      <w:r w:rsidRPr="006C743F">
        <w:rPr>
          <w:rFonts w:ascii="Times New Roman" w:hAnsi="Times New Roman"/>
        </w:rPr>
        <w:t xml:space="preserve">nr </w:t>
      </w:r>
      <w:r w:rsidR="00774BC1" w:rsidRPr="006C743F">
        <w:rPr>
          <w:rFonts w:ascii="Times New Roman" w:hAnsi="Times New Roman"/>
        </w:rPr>
        <w:t>k</w:t>
      </w:r>
      <w:r w:rsidRPr="006C743F">
        <w:rPr>
          <w:rFonts w:ascii="Times New Roman" w:hAnsi="Times New Roman"/>
        </w:rPr>
        <w:t>onta</w:t>
      </w:r>
      <w:r w:rsidR="00A015AF" w:rsidRPr="006C743F">
        <w:rPr>
          <w:rFonts w:ascii="Times New Roman" w:hAnsi="Times New Roman"/>
        </w:rPr>
        <w:t>, którego Zleceniobiorca jest właścicielem lub współwłaścicielem</w:t>
      </w:r>
      <w:r w:rsidR="00637A4D" w:rsidRPr="006C743F">
        <w:rPr>
          <w:rFonts w:ascii="Times New Roman" w:hAnsi="Times New Roman"/>
        </w:rPr>
        <w:t xml:space="preserve"> </w:t>
      </w:r>
    </w:p>
    <w:p w14:paraId="1E24DB7F" w14:textId="77777777" w:rsidR="003A1001" w:rsidRPr="00D23335" w:rsidRDefault="004D560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do kasy Banku Pekao </w:t>
      </w:r>
      <w:r w:rsidR="00017553" w:rsidRPr="00D23335">
        <w:rPr>
          <w:rFonts w:ascii="Times New Roman" w:hAnsi="Times New Roman"/>
        </w:rPr>
        <w:t>S.A</w:t>
      </w:r>
      <w:r w:rsidR="00774BC1" w:rsidRPr="00D23335">
        <w:rPr>
          <w:rFonts w:ascii="Times New Roman" w:hAnsi="Times New Roman"/>
        </w:rPr>
        <w:t>.</w:t>
      </w:r>
    </w:p>
    <w:p w14:paraId="519E2667" w14:textId="77777777" w:rsidR="00774BC1" w:rsidRPr="00D23335" w:rsidRDefault="00774BC1" w:rsidP="0055568A">
      <w:pPr>
        <w:spacing w:line="240" w:lineRule="auto"/>
        <w:ind w:right="230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>*niepotrzebne skreślić</w:t>
      </w:r>
    </w:p>
    <w:p w14:paraId="109ECF00" w14:textId="77777777" w:rsidR="00B838A0" w:rsidRPr="00D23335" w:rsidRDefault="00495FA5" w:rsidP="005806B8">
      <w:pPr>
        <w:spacing w:after="0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Źródło finansowania:</w:t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  <w:t xml:space="preserve"> </w:t>
      </w:r>
      <w:r w:rsidR="005806B8" w:rsidRPr="00D23335">
        <w:rPr>
          <w:rFonts w:ascii="Times New Roman" w:hAnsi="Times New Roman"/>
          <w:sz w:val="18"/>
          <w:szCs w:val="18"/>
        </w:rPr>
        <w:tab/>
      </w:r>
      <w:r w:rsidR="005806B8" w:rsidRPr="00D23335">
        <w:rPr>
          <w:rFonts w:ascii="Times New Roman" w:hAnsi="Times New Roman"/>
          <w:sz w:val="18"/>
          <w:szCs w:val="18"/>
        </w:rPr>
        <w:tab/>
      </w:r>
      <w:r w:rsidR="00B838A0" w:rsidRPr="00D23335">
        <w:rPr>
          <w:rFonts w:ascii="Times New Roman" w:hAnsi="Times New Roman"/>
          <w:sz w:val="18"/>
          <w:szCs w:val="18"/>
        </w:rPr>
        <w:t>Kraków, dnia</w:t>
      </w:r>
      <w:permStart w:id="1978485043" w:edGrp="everyone"/>
      <w:r w:rsidR="00B838A0" w:rsidRPr="00D23335">
        <w:rPr>
          <w:rFonts w:ascii="Times New Roman" w:hAnsi="Times New Roman"/>
          <w:sz w:val="18"/>
          <w:szCs w:val="18"/>
        </w:rPr>
        <w:t xml:space="preserve"> </w:t>
      </w:r>
      <w:r w:rsidR="00BA5449">
        <w:rPr>
          <w:rFonts w:ascii="Times New Roman" w:hAnsi="Times New Roman"/>
          <w:sz w:val="20"/>
          <w:szCs w:val="20"/>
        </w:rPr>
        <w:t>..................</w:t>
      </w:r>
      <w:r w:rsidR="005806B8" w:rsidRPr="00BA5449">
        <w:rPr>
          <w:rFonts w:ascii="Times New Roman" w:hAnsi="Times New Roman"/>
          <w:sz w:val="20"/>
          <w:szCs w:val="20"/>
        </w:rPr>
        <w:t>...</w:t>
      </w:r>
      <w:r w:rsidR="00B838A0" w:rsidRPr="00BA5449">
        <w:rPr>
          <w:rFonts w:ascii="Times New Roman" w:hAnsi="Times New Roman"/>
          <w:sz w:val="20"/>
          <w:szCs w:val="20"/>
        </w:rPr>
        <w:t>...</w:t>
      </w:r>
      <w:permEnd w:id="1978485043"/>
    </w:p>
    <w:p w14:paraId="4DBA0F72" w14:textId="77777777" w:rsidR="00B838A0" w:rsidRPr="00D23335" w:rsidRDefault="00B838A0" w:rsidP="0055568A">
      <w:pPr>
        <w:tabs>
          <w:tab w:val="left" w:pos="3420"/>
        </w:tabs>
        <w:spacing w:after="0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MPK </w:t>
      </w:r>
      <w:permStart w:id="1009272611" w:edGrp="everyone"/>
      <w:r w:rsidRPr="00BA5449">
        <w:rPr>
          <w:rFonts w:ascii="Times New Roman" w:hAnsi="Times New Roman"/>
          <w:sz w:val="20"/>
          <w:szCs w:val="20"/>
        </w:rPr>
        <w:t>…………</w:t>
      </w:r>
      <w:r w:rsidR="00320D05" w:rsidRPr="00BA5449">
        <w:rPr>
          <w:rFonts w:ascii="Times New Roman" w:hAnsi="Times New Roman"/>
          <w:sz w:val="20"/>
          <w:szCs w:val="20"/>
        </w:rPr>
        <w:t>……………</w:t>
      </w:r>
      <w:r w:rsidRPr="00BA5449">
        <w:rPr>
          <w:rFonts w:ascii="Times New Roman" w:hAnsi="Times New Roman"/>
          <w:sz w:val="20"/>
          <w:szCs w:val="20"/>
        </w:rPr>
        <w:t>…………….</w:t>
      </w:r>
      <w:permEnd w:id="1009272611"/>
    </w:p>
    <w:p w14:paraId="1E99AB08" w14:textId="77777777" w:rsidR="00B838A0" w:rsidRPr="00D23335" w:rsidRDefault="00B838A0" w:rsidP="00C71400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Nr zlecenia </w:t>
      </w:r>
      <w:permStart w:id="647435912" w:edGrp="everyone"/>
      <w:r w:rsidRPr="00BA5449">
        <w:rPr>
          <w:rFonts w:ascii="Times New Roman" w:hAnsi="Times New Roman"/>
          <w:sz w:val="20"/>
          <w:szCs w:val="20"/>
        </w:rPr>
        <w:t>………………</w:t>
      </w:r>
      <w:r w:rsidR="00320D05" w:rsidRPr="00BA5449">
        <w:rPr>
          <w:rFonts w:ascii="Times New Roman" w:hAnsi="Times New Roman"/>
          <w:sz w:val="20"/>
          <w:szCs w:val="20"/>
        </w:rPr>
        <w:t>…………….</w:t>
      </w:r>
      <w:r w:rsidRPr="00BA5449">
        <w:rPr>
          <w:rFonts w:ascii="Times New Roman" w:hAnsi="Times New Roman"/>
          <w:sz w:val="20"/>
          <w:szCs w:val="20"/>
        </w:rPr>
        <w:t>…</w:t>
      </w:r>
      <w:permEnd w:id="647435912"/>
    </w:p>
    <w:p w14:paraId="62F18365" w14:textId="35B17BD7" w:rsidR="00017553" w:rsidRDefault="00B838A0" w:rsidP="67CBA1B5">
      <w:pPr>
        <w:tabs>
          <w:tab w:val="left" w:pos="6710"/>
        </w:tabs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PSP </w:t>
      </w:r>
      <w:permStart w:id="901589192" w:edGrp="everyone"/>
      <w:r w:rsidRPr="00BA5449">
        <w:rPr>
          <w:rFonts w:ascii="Times New Roman" w:hAnsi="Times New Roman"/>
          <w:sz w:val="20"/>
          <w:szCs w:val="20"/>
        </w:rPr>
        <w:t>……………………</w:t>
      </w:r>
      <w:r w:rsidR="00BA5449">
        <w:rPr>
          <w:rFonts w:ascii="Times New Roman" w:hAnsi="Times New Roman"/>
          <w:sz w:val="20"/>
          <w:szCs w:val="20"/>
        </w:rPr>
        <w:t>…………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901589192"/>
      <w:r w:rsidR="00D442E4" w:rsidRPr="00D23335">
        <w:rPr>
          <w:rFonts w:ascii="Times New Roman" w:hAnsi="Times New Roman"/>
          <w:sz w:val="18"/>
          <w:szCs w:val="18"/>
        </w:rPr>
        <w:t xml:space="preserve"> </w:t>
      </w:r>
    </w:p>
    <w:p w14:paraId="043ED3C6" w14:textId="0F529A6C" w:rsidR="00E762DC" w:rsidRPr="00D23335" w:rsidRDefault="00E762DC" w:rsidP="00E762DC">
      <w:pPr>
        <w:tabs>
          <w:tab w:val="left" w:pos="6710"/>
        </w:tabs>
        <w:spacing w:after="0" w:line="240" w:lineRule="auto"/>
        <w:ind w:right="-17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18"/>
          <w:szCs w:val="18"/>
        </w:rPr>
        <w:t>Nr rezerwacji środków: ………………..</w:t>
      </w:r>
    </w:p>
    <w:p w14:paraId="438FCB35" w14:textId="6E1FFE08" w:rsidR="00017553" w:rsidRPr="00D23335" w:rsidRDefault="225EDDD5" w:rsidP="00E762DC">
      <w:pPr>
        <w:tabs>
          <w:tab w:val="left" w:pos="6710"/>
        </w:tabs>
        <w:spacing w:after="0" w:line="240" w:lineRule="auto"/>
        <w:ind w:right="-170"/>
        <w:rPr>
          <w:rFonts w:ascii="Times New Roman" w:hAnsi="Times New Roman"/>
          <w:b/>
          <w:bCs/>
          <w:sz w:val="32"/>
          <w:szCs w:val="32"/>
        </w:rPr>
      </w:pPr>
      <w:r w:rsidRPr="00D23335">
        <w:rPr>
          <w:rFonts w:ascii="Times New Roman" w:hAnsi="Times New Roman"/>
          <w:sz w:val="18"/>
          <w:szCs w:val="18"/>
        </w:rPr>
        <w:t>Nr wniosku: ….........................................</w:t>
      </w:r>
      <w:r w:rsidR="00D442E4" w:rsidRPr="00D23335">
        <w:rPr>
          <w:rFonts w:ascii="Times New Roman" w:hAnsi="Times New Roman"/>
          <w:sz w:val="18"/>
          <w:szCs w:val="18"/>
        </w:rPr>
        <w:t xml:space="preserve">        </w:t>
      </w:r>
      <w:r w:rsidR="00320D05" w:rsidRPr="00D23335">
        <w:rPr>
          <w:rFonts w:ascii="Times New Roman" w:hAnsi="Times New Roman"/>
          <w:sz w:val="18"/>
          <w:szCs w:val="18"/>
        </w:rPr>
        <w:t xml:space="preserve">                    </w:t>
      </w:r>
      <w:r w:rsidR="00B838A0" w:rsidRPr="67CBA1B5">
        <w:rPr>
          <w:rFonts w:ascii="Times New Roman" w:hAnsi="Times New Roman"/>
          <w:b/>
          <w:bCs/>
          <w:sz w:val="32"/>
          <w:szCs w:val="32"/>
        </w:rPr>
        <w:t>R</w:t>
      </w:r>
      <w:r w:rsidR="00017553" w:rsidRPr="67CBA1B5">
        <w:rPr>
          <w:rFonts w:ascii="Times New Roman" w:hAnsi="Times New Roman"/>
          <w:b/>
          <w:bCs/>
          <w:sz w:val="32"/>
          <w:szCs w:val="32"/>
        </w:rPr>
        <w:t>ACHUNEK</w:t>
      </w:r>
    </w:p>
    <w:p w14:paraId="03D80EC6" w14:textId="77777777" w:rsidR="00017553" w:rsidRPr="00D23335" w:rsidRDefault="009E28D1" w:rsidP="0055568A">
      <w:pPr>
        <w:spacing w:after="120" w:line="240" w:lineRule="auto"/>
        <w:ind w:right="230"/>
        <w:jc w:val="center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     </w:t>
      </w:r>
      <w:r w:rsidR="00495FA5" w:rsidRPr="00D23335">
        <w:rPr>
          <w:rFonts w:ascii="Times New Roman" w:hAnsi="Times New Roman"/>
        </w:rPr>
        <w:t xml:space="preserve"> </w:t>
      </w:r>
      <w:r w:rsidR="00B81CFC" w:rsidRPr="00D23335">
        <w:rPr>
          <w:rFonts w:ascii="Times New Roman" w:hAnsi="Times New Roman"/>
        </w:rPr>
        <w:t xml:space="preserve">nr </w:t>
      </w:r>
      <w:permStart w:id="154354635" w:edGrp="everyone"/>
      <w:r w:rsidR="00B81CFC" w:rsidRPr="00BA5449">
        <w:rPr>
          <w:rFonts w:ascii="Times New Roman" w:hAnsi="Times New Roman"/>
          <w:sz w:val="20"/>
          <w:szCs w:val="20"/>
        </w:rPr>
        <w:t>…</w:t>
      </w:r>
      <w:r w:rsidR="00C71400" w:rsidRPr="00BA5449">
        <w:rPr>
          <w:rFonts w:ascii="Times New Roman" w:hAnsi="Times New Roman"/>
          <w:sz w:val="20"/>
          <w:szCs w:val="20"/>
        </w:rPr>
        <w:t>…</w:t>
      </w:r>
      <w:r w:rsidR="00320D05" w:rsidRPr="00BA5449">
        <w:rPr>
          <w:rFonts w:ascii="Times New Roman" w:hAnsi="Times New Roman"/>
          <w:sz w:val="20"/>
          <w:szCs w:val="20"/>
        </w:rPr>
        <w:t>…………..</w:t>
      </w:r>
      <w:r w:rsidR="00C71400" w:rsidRPr="00BA5449">
        <w:rPr>
          <w:rFonts w:ascii="Times New Roman" w:hAnsi="Times New Roman"/>
          <w:sz w:val="20"/>
          <w:szCs w:val="20"/>
        </w:rPr>
        <w:t>………</w:t>
      </w:r>
      <w:r w:rsidRPr="00BA5449">
        <w:rPr>
          <w:rFonts w:ascii="Times New Roman" w:hAnsi="Times New Roman"/>
          <w:sz w:val="20"/>
          <w:szCs w:val="20"/>
        </w:rPr>
        <w:t>…..</w:t>
      </w:r>
      <w:permEnd w:id="154354635"/>
    </w:p>
    <w:p w14:paraId="47B0F353" w14:textId="77777777" w:rsidR="00017553" w:rsidRPr="00D23335" w:rsidRDefault="00017553" w:rsidP="0055568A">
      <w:pPr>
        <w:spacing w:after="0" w:line="240" w:lineRule="exact"/>
        <w:ind w:right="230"/>
        <w:jc w:val="center"/>
        <w:rPr>
          <w:rFonts w:ascii="Times New Roman" w:hAnsi="Times New Roman"/>
        </w:rPr>
      </w:pPr>
      <w:r w:rsidRPr="00D23335">
        <w:rPr>
          <w:rFonts w:ascii="Times New Roman" w:hAnsi="Times New Roman"/>
        </w:rPr>
        <w:t>za okres od</w:t>
      </w:r>
      <w:r w:rsidR="00C71400" w:rsidRPr="00D23335">
        <w:rPr>
          <w:rFonts w:ascii="Times New Roman" w:hAnsi="Times New Roman"/>
        </w:rPr>
        <w:t xml:space="preserve"> </w:t>
      </w:r>
      <w:permStart w:id="668998438" w:edGrp="everyone"/>
      <w:r w:rsidRPr="00BA5449">
        <w:rPr>
          <w:rFonts w:ascii="Times New Roman" w:hAnsi="Times New Roman"/>
          <w:sz w:val="20"/>
          <w:szCs w:val="20"/>
        </w:rPr>
        <w:t>……………………….</w:t>
      </w:r>
      <w:permEnd w:id="668998438"/>
      <w:r w:rsidRPr="00D23335">
        <w:rPr>
          <w:rFonts w:ascii="Times New Roman" w:hAnsi="Times New Roman"/>
        </w:rPr>
        <w:t xml:space="preserve"> do </w:t>
      </w:r>
      <w:permStart w:id="615449443" w:edGrp="everyone"/>
      <w:r w:rsidR="00495FA5" w:rsidRPr="00BA5449">
        <w:rPr>
          <w:rFonts w:ascii="Times New Roman" w:hAnsi="Times New Roman"/>
          <w:sz w:val="20"/>
          <w:szCs w:val="20"/>
        </w:rPr>
        <w:t>……………</w:t>
      </w:r>
      <w:r w:rsidR="00BA5449">
        <w:rPr>
          <w:rFonts w:ascii="Times New Roman" w:hAnsi="Times New Roman"/>
          <w:sz w:val="20"/>
          <w:szCs w:val="20"/>
        </w:rPr>
        <w:t>….</w:t>
      </w:r>
      <w:r w:rsidR="00495FA5" w:rsidRPr="00BA5449">
        <w:rPr>
          <w:rFonts w:ascii="Times New Roman" w:hAnsi="Times New Roman"/>
          <w:sz w:val="20"/>
          <w:szCs w:val="20"/>
        </w:rPr>
        <w:t>………….</w:t>
      </w:r>
      <w:permEnd w:id="615449443"/>
    </w:p>
    <w:p w14:paraId="384E09FC" w14:textId="77777777" w:rsidR="00C71400" w:rsidRPr="00D23335" w:rsidRDefault="009E28D1" w:rsidP="00C71400">
      <w:pPr>
        <w:spacing w:after="0" w:line="240" w:lineRule="exact"/>
        <w:ind w:left="2836" w:right="230" w:firstLine="709"/>
        <w:rPr>
          <w:rFonts w:ascii="Times New Roman" w:hAnsi="Times New Roman"/>
          <w:bCs/>
          <w:sz w:val="16"/>
          <w:szCs w:val="16"/>
        </w:rPr>
      </w:pPr>
      <w:r w:rsidRPr="00D23335">
        <w:rPr>
          <w:rFonts w:ascii="Times New Roman" w:hAnsi="Times New Roman"/>
          <w:bCs/>
          <w:sz w:val="16"/>
          <w:szCs w:val="16"/>
        </w:rPr>
        <w:t>(</w:t>
      </w:r>
      <w:r w:rsidR="001F7BA5" w:rsidRPr="00D23335">
        <w:rPr>
          <w:rFonts w:ascii="Times New Roman" w:hAnsi="Times New Roman"/>
          <w:bCs/>
          <w:sz w:val="16"/>
          <w:szCs w:val="16"/>
        </w:rPr>
        <w:t>dzień-miesiąc-rok</w:t>
      </w:r>
      <w:r w:rsidRPr="00D23335">
        <w:rPr>
          <w:rFonts w:ascii="Times New Roman" w:hAnsi="Times New Roman"/>
          <w:bCs/>
          <w:sz w:val="16"/>
          <w:szCs w:val="16"/>
        </w:rPr>
        <w:t>)</w:t>
      </w:r>
      <w:r w:rsidR="00C71400" w:rsidRPr="00D23335">
        <w:rPr>
          <w:rFonts w:ascii="Times New Roman" w:hAnsi="Times New Roman"/>
          <w:bCs/>
          <w:sz w:val="16"/>
          <w:szCs w:val="16"/>
        </w:rPr>
        <w:tab/>
      </w:r>
      <w:r w:rsidR="00C71400" w:rsidRPr="00D23335">
        <w:rPr>
          <w:rFonts w:ascii="Times New Roman" w:hAnsi="Times New Roman"/>
          <w:bCs/>
          <w:sz w:val="16"/>
          <w:szCs w:val="16"/>
        </w:rPr>
        <w:tab/>
      </w:r>
      <w:r w:rsidR="00C71400" w:rsidRPr="00D23335">
        <w:rPr>
          <w:rFonts w:ascii="Times New Roman" w:hAnsi="Times New Roman"/>
          <w:bCs/>
          <w:sz w:val="16"/>
          <w:szCs w:val="16"/>
        </w:rPr>
        <w:tab/>
      </w:r>
      <w:r w:rsidRPr="00D23335">
        <w:rPr>
          <w:rFonts w:ascii="Times New Roman" w:hAnsi="Times New Roman"/>
          <w:bCs/>
          <w:sz w:val="16"/>
          <w:szCs w:val="16"/>
        </w:rPr>
        <w:t>(</w:t>
      </w:r>
      <w:r w:rsidR="00C71400" w:rsidRPr="00D23335">
        <w:rPr>
          <w:rFonts w:ascii="Times New Roman" w:hAnsi="Times New Roman"/>
          <w:bCs/>
          <w:sz w:val="16"/>
          <w:szCs w:val="16"/>
        </w:rPr>
        <w:t>dzień-miesiąc-rok</w:t>
      </w:r>
      <w:r w:rsidRPr="00D23335">
        <w:rPr>
          <w:rFonts w:ascii="Times New Roman" w:hAnsi="Times New Roman"/>
          <w:bCs/>
          <w:sz w:val="16"/>
          <w:szCs w:val="16"/>
        </w:rPr>
        <w:t>)</w:t>
      </w:r>
    </w:p>
    <w:p w14:paraId="6BB9E253" w14:textId="77777777" w:rsidR="009E28D1" w:rsidRPr="00D23335" w:rsidRDefault="009E28D1" w:rsidP="009E28D1">
      <w:pPr>
        <w:spacing w:after="0" w:line="240" w:lineRule="auto"/>
        <w:ind w:right="-23"/>
        <w:jc w:val="both"/>
        <w:rPr>
          <w:rFonts w:ascii="Times New Roman" w:hAnsi="Times New Roman"/>
        </w:rPr>
      </w:pPr>
    </w:p>
    <w:p w14:paraId="7B7D5102" w14:textId="77777777" w:rsidR="00322612" w:rsidRPr="00D23335" w:rsidRDefault="00322612" w:rsidP="009E28D1">
      <w:pPr>
        <w:spacing w:after="0" w:line="240" w:lineRule="auto"/>
        <w:ind w:right="-23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</w:rPr>
        <w:t>Dla</w:t>
      </w:r>
      <w:r w:rsidR="007753C4" w:rsidRPr="00D23335">
        <w:rPr>
          <w:rFonts w:ascii="Times New Roman" w:hAnsi="Times New Roman"/>
        </w:rPr>
        <w:t xml:space="preserve"> </w:t>
      </w:r>
      <w:permStart w:id="263815043" w:edGrp="everyone"/>
      <w:r w:rsidRPr="00BA5449">
        <w:rPr>
          <w:rFonts w:ascii="Times New Roman" w:hAnsi="Times New Roman"/>
          <w:sz w:val="20"/>
          <w:szCs w:val="20"/>
        </w:rPr>
        <w:t>…………………………………</w:t>
      </w:r>
      <w:r w:rsidR="00BA5449">
        <w:rPr>
          <w:rFonts w:ascii="Times New Roman" w:hAnsi="Times New Roman"/>
          <w:sz w:val="20"/>
          <w:szCs w:val="20"/>
        </w:rPr>
        <w:t>……………………………………</w:t>
      </w:r>
      <w:r w:rsidR="00495FA5" w:rsidRPr="00BA5449">
        <w:rPr>
          <w:rFonts w:ascii="Times New Roman" w:hAnsi="Times New Roman"/>
          <w:sz w:val="20"/>
          <w:szCs w:val="20"/>
        </w:rPr>
        <w:t>………………………</w:t>
      </w:r>
      <w:r w:rsidR="005806B8" w:rsidRPr="00BA5449">
        <w:rPr>
          <w:rFonts w:ascii="Times New Roman" w:hAnsi="Times New Roman"/>
          <w:sz w:val="20"/>
          <w:szCs w:val="20"/>
        </w:rPr>
        <w:t>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263815043"/>
    </w:p>
    <w:p w14:paraId="293F5CD7" w14:textId="77777777" w:rsidR="00D442E4" w:rsidRPr="00D23335" w:rsidRDefault="00D442E4" w:rsidP="009E28D1">
      <w:pPr>
        <w:spacing w:after="0" w:line="240" w:lineRule="auto"/>
        <w:ind w:left="2832" w:right="-24" w:firstLine="708"/>
        <w:jc w:val="both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>(nazwa i adres jednostki organizacyjnej UJ)</w:t>
      </w:r>
    </w:p>
    <w:p w14:paraId="543E156E" w14:textId="42C06303" w:rsidR="00322612" w:rsidRPr="00E762DC" w:rsidRDefault="0055568A" w:rsidP="007B4272">
      <w:pPr>
        <w:spacing w:after="0" w:line="340" w:lineRule="exact"/>
        <w:ind w:right="-23"/>
        <w:rPr>
          <w:rFonts w:ascii="Times New Roman" w:hAnsi="Times New Roman"/>
          <w:sz w:val="18"/>
          <w:szCs w:val="18"/>
        </w:rPr>
      </w:pPr>
      <w:r w:rsidRPr="00E762DC">
        <w:rPr>
          <w:rFonts w:ascii="Times New Roman" w:hAnsi="Times New Roman"/>
          <w:sz w:val="18"/>
          <w:szCs w:val="18"/>
        </w:rPr>
        <w:t>Z</w:t>
      </w:r>
      <w:r w:rsidR="007B4272" w:rsidRPr="00E762DC">
        <w:rPr>
          <w:rFonts w:ascii="Times New Roman" w:hAnsi="Times New Roman"/>
          <w:sz w:val="18"/>
          <w:szCs w:val="18"/>
        </w:rPr>
        <w:t xml:space="preserve">a wykonanie </w:t>
      </w:r>
      <w:r w:rsidR="007B4272" w:rsidRPr="00E762DC">
        <w:rPr>
          <w:rFonts w:ascii="Times New Roman" w:hAnsi="Times New Roman"/>
          <w:b/>
          <w:sz w:val="18"/>
          <w:szCs w:val="18"/>
        </w:rPr>
        <w:t xml:space="preserve">zlecenia / z  </w:t>
      </w:r>
      <w:r w:rsidR="00A015AF" w:rsidRPr="00E762DC">
        <w:rPr>
          <w:rFonts w:ascii="Times New Roman" w:hAnsi="Times New Roman"/>
          <w:sz w:val="18"/>
          <w:szCs w:val="18"/>
        </w:rPr>
        <w:t xml:space="preserve">tytułu świadczonych usług </w:t>
      </w:r>
      <w:permStart w:id="863653790" w:edGrp="everyone"/>
      <w:r w:rsidR="00322612" w:rsidRPr="00E762DC">
        <w:rPr>
          <w:rFonts w:ascii="Times New Roman" w:hAnsi="Times New Roman"/>
          <w:sz w:val="18"/>
          <w:szCs w:val="18"/>
        </w:rPr>
        <w:t>……………………………………</w:t>
      </w:r>
      <w:r w:rsidR="00320D05" w:rsidRPr="00E762DC">
        <w:rPr>
          <w:rFonts w:ascii="Times New Roman" w:hAnsi="Times New Roman"/>
          <w:sz w:val="18"/>
          <w:szCs w:val="18"/>
        </w:rPr>
        <w:t>………………………………….</w:t>
      </w:r>
      <w:r w:rsidR="00BA5449" w:rsidRPr="00E762DC">
        <w:rPr>
          <w:rFonts w:ascii="Times New Roman" w:hAnsi="Times New Roman"/>
          <w:sz w:val="18"/>
          <w:szCs w:val="18"/>
        </w:rPr>
        <w:t>…</w:t>
      </w:r>
      <w:r w:rsidR="00322612" w:rsidRPr="00E762DC">
        <w:rPr>
          <w:rFonts w:ascii="Times New Roman" w:hAnsi="Times New Roman"/>
          <w:sz w:val="18"/>
          <w:szCs w:val="18"/>
        </w:rPr>
        <w:t>……..............</w:t>
      </w:r>
      <w:r w:rsidRPr="00E762DC">
        <w:rPr>
          <w:rFonts w:ascii="Times New Roman" w:hAnsi="Times New Roman"/>
          <w:sz w:val="18"/>
          <w:szCs w:val="18"/>
        </w:rPr>
        <w:t>....</w:t>
      </w:r>
      <w:r w:rsidR="005806B8" w:rsidRPr="00E762DC">
        <w:rPr>
          <w:rFonts w:ascii="Times New Roman" w:hAnsi="Times New Roman"/>
          <w:sz w:val="18"/>
          <w:szCs w:val="18"/>
        </w:rPr>
        <w:t>...</w:t>
      </w:r>
      <w:r w:rsidRPr="00E762DC">
        <w:rPr>
          <w:rFonts w:ascii="Times New Roman" w:hAnsi="Times New Roman"/>
          <w:sz w:val="18"/>
          <w:szCs w:val="18"/>
        </w:rPr>
        <w:t>........</w:t>
      </w:r>
      <w:r w:rsidR="005806B8" w:rsidRPr="00E762DC">
        <w:rPr>
          <w:rFonts w:ascii="Times New Roman" w:hAnsi="Times New Roman"/>
          <w:sz w:val="18"/>
          <w:szCs w:val="18"/>
        </w:rPr>
        <w:t>...</w:t>
      </w:r>
      <w:r w:rsidR="004765FB" w:rsidRPr="00E762DC">
        <w:rPr>
          <w:rFonts w:ascii="Times New Roman" w:hAnsi="Times New Roman"/>
          <w:sz w:val="18"/>
          <w:szCs w:val="18"/>
        </w:rPr>
        <w:t>.</w:t>
      </w:r>
      <w:permEnd w:id="863653790"/>
    </w:p>
    <w:p w14:paraId="293FA046" w14:textId="77777777" w:rsidR="00322612" w:rsidRPr="00E762DC" w:rsidRDefault="00BA5449" w:rsidP="008945C5">
      <w:pPr>
        <w:spacing w:after="0" w:line="340" w:lineRule="exact"/>
        <w:ind w:right="-24"/>
        <w:jc w:val="both"/>
        <w:rPr>
          <w:rFonts w:ascii="Times New Roman" w:hAnsi="Times New Roman"/>
          <w:sz w:val="18"/>
          <w:szCs w:val="18"/>
        </w:rPr>
      </w:pPr>
      <w:permStart w:id="2028502040" w:edGrp="everyone"/>
      <w:r w:rsidRPr="00E762DC">
        <w:rPr>
          <w:rFonts w:ascii="Times New Roman" w:hAnsi="Times New Roman"/>
          <w:sz w:val="18"/>
          <w:szCs w:val="18"/>
        </w:rPr>
        <w:t>………………………</w:t>
      </w:r>
      <w:r w:rsidR="0055568A" w:rsidRPr="00E762DC">
        <w:rPr>
          <w:rFonts w:ascii="Times New Roman" w:hAnsi="Times New Roman"/>
          <w:sz w:val="18"/>
          <w:szCs w:val="18"/>
        </w:rPr>
        <w:t>…………</w:t>
      </w:r>
      <w:r w:rsidR="00320D05" w:rsidRPr="00E762DC">
        <w:rPr>
          <w:rFonts w:ascii="Times New Roman" w:hAnsi="Times New Roman"/>
          <w:sz w:val="18"/>
          <w:szCs w:val="18"/>
        </w:rPr>
        <w:t>……………………………………………</w:t>
      </w:r>
      <w:r w:rsidR="0055568A" w:rsidRPr="00E762DC">
        <w:rPr>
          <w:rFonts w:ascii="Times New Roman" w:hAnsi="Times New Roman"/>
          <w:sz w:val="18"/>
          <w:szCs w:val="18"/>
        </w:rPr>
        <w:t>……………………………………………</w:t>
      </w:r>
      <w:r w:rsidR="005806B8" w:rsidRPr="00E762DC">
        <w:rPr>
          <w:rFonts w:ascii="Times New Roman" w:hAnsi="Times New Roman"/>
          <w:sz w:val="18"/>
          <w:szCs w:val="18"/>
        </w:rPr>
        <w:t>….</w:t>
      </w:r>
      <w:r w:rsidR="00495FA5" w:rsidRPr="00E762DC">
        <w:rPr>
          <w:rFonts w:ascii="Times New Roman" w:hAnsi="Times New Roman"/>
          <w:sz w:val="18"/>
          <w:szCs w:val="18"/>
        </w:rPr>
        <w:t>..</w:t>
      </w:r>
    </w:p>
    <w:permEnd w:id="2028502040"/>
    <w:p w14:paraId="3F5E3AFD" w14:textId="1C214B89" w:rsidR="00322612" w:rsidRPr="00E762DC" w:rsidRDefault="00322612" w:rsidP="008945C5">
      <w:pPr>
        <w:spacing w:after="0" w:line="340" w:lineRule="exact"/>
        <w:ind w:right="-24"/>
        <w:jc w:val="both"/>
        <w:rPr>
          <w:rFonts w:ascii="Times New Roman" w:hAnsi="Times New Roman"/>
          <w:sz w:val="18"/>
          <w:szCs w:val="18"/>
        </w:rPr>
      </w:pPr>
      <w:r w:rsidRPr="00E762DC">
        <w:rPr>
          <w:rFonts w:ascii="Times New Roman" w:hAnsi="Times New Roman"/>
          <w:sz w:val="18"/>
          <w:szCs w:val="18"/>
        </w:rPr>
        <w:t xml:space="preserve">zgodnie z zawartą </w:t>
      </w:r>
      <w:r w:rsidRPr="00E762DC">
        <w:rPr>
          <w:rFonts w:ascii="Times New Roman" w:hAnsi="Times New Roman"/>
          <w:b/>
          <w:sz w:val="18"/>
          <w:szCs w:val="18"/>
        </w:rPr>
        <w:t xml:space="preserve">umową </w:t>
      </w:r>
      <w:r w:rsidR="004765FB" w:rsidRPr="00E762DC">
        <w:rPr>
          <w:rFonts w:ascii="Times New Roman" w:hAnsi="Times New Roman"/>
          <w:b/>
          <w:sz w:val="18"/>
          <w:szCs w:val="18"/>
        </w:rPr>
        <w:t>zlecenia</w:t>
      </w:r>
      <w:r w:rsidR="004E5909" w:rsidRPr="00E762DC">
        <w:rPr>
          <w:rFonts w:ascii="Times New Roman" w:hAnsi="Times New Roman"/>
          <w:b/>
          <w:sz w:val="18"/>
          <w:szCs w:val="18"/>
        </w:rPr>
        <w:t xml:space="preserve"> </w:t>
      </w:r>
      <w:r w:rsidR="007B4272" w:rsidRPr="00E762DC">
        <w:rPr>
          <w:rFonts w:ascii="Times New Roman" w:hAnsi="Times New Roman"/>
          <w:sz w:val="18"/>
          <w:szCs w:val="18"/>
        </w:rPr>
        <w:t>/</w:t>
      </w:r>
      <w:r w:rsidR="004E5909" w:rsidRPr="00E762DC">
        <w:rPr>
          <w:rFonts w:ascii="Times New Roman" w:hAnsi="Times New Roman"/>
          <w:sz w:val="18"/>
          <w:szCs w:val="18"/>
        </w:rPr>
        <w:t xml:space="preserve"> </w:t>
      </w:r>
      <w:r w:rsidR="00A015AF" w:rsidRPr="00E762DC">
        <w:rPr>
          <w:rFonts w:ascii="Times New Roman" w:hAnsi="Times New Roman"/>
          <w:b/>
          <w:sz w:val="18"/>
          <w:szCs w:val="18"/>
        </w:rPr>
        <w:t>o świadczenie usług</w:t>
      </w:r>
      <w:r w:rsidR="00A015AF" w:rsidRPr="00E762DC">
        <w:rPr>
          <w:rFonts w:ascii="Times New Roman" w:hAnsi="Times New Roman"/>
          <w:sz w:val="18"/>
          <w:szCs w:val="18"/>
        </w:rPr>
        <w:t xml:space="preserve"> </w:t>
      </w:r>
      <w:r w:rsidRPr="00E762DC">
        <w:rPr>
          <w:rFonts w:ascii="Times New Roman" w:hAnsi="Times New Roman"/>
          <w:sz w:val="18"/>
          <w:szCs w:val="18"/>
        </w:rPr>
        <w:t xml:space="preserve">nr </w:t>
      </w:r>
      <w:permStart w:id="926292947" w:edGrp="everyone"/>
      <w:r w:rsidRPr="00E762DC">
        <w:rPr>
          <w:rFonts w:ascii="Times New Roman" w:hAnsi="Times New Roman"/>
          <w:sz w:val="18"/>
          <w:szCs w:val="18"/>
        </w:rPr>
        <w:t>……………</w:t>
      </w:r>
      <w:r w:rsidR="0055568A" w:rsidRPr="00E762DC">
        <w:rPr>
          <w:rFonts w:ascii="Times New Roman" w:hAnsi="Times New Roman"/>
          <w:sz w:val="18"/>
          <w:szCs w:val="18"/>
        </w:rPr>
        <w:t>…</w:t>
      </w:r>
      <w:r w:rsidR="00320D05" w:rsidRPr="00E762DC">
        <w:rPr>
          <w:rFonts w:ascii="Times New Roman" w:hAnsi="Times New Roman"/>
          <w:sz w:val="18"/>
          <w:szCs w:val="18"/>
        </w:rPr>
        <w:t>..</w:t>
      </w:r>
      <w:r w:rsidR="0055568A" w:rsidRPr="00E762DC">
        <w:rPr>
          <w:rFonts w:ascii="Times New Roman" w:hAnsi="Times New Roman"/>
          <w:sz w:val="18"/>
          <w:szCs w:val="18"/>
        </w:rPr>
        <w:t>…</w:t>
      </w:r>
      <w:r w:rsidR="00BA5449" w:rsidRPr="00E762DC">
        <w:rPr>
          <w:rFonts w:ascii="Times New Roman" w:hAnsi="Times New Roman"/>
          <w:sz w:val="18"/>
          <w:szCs w:val="18"/>
        </w:rPr>
        <w:t>…………</w:t>
      </w:r>
      <w:r w:rsidR="0055568A" w:rsidRPr="00E762DC">
        <w:rPr>
          <w:rFonts w:ascii="Times New Roman" w:hAnsi="Times New Roman"/>
          <w:sz w:val="18"/>
          <w:szCs w:val="18"/>
        </w:rPr>
        <w:t>……</w:t>
      </w:r>
      <w:permEnd w:id="926292947"/>
      <w:r w:rsidR="00495FA5" w:rsidRPr="00E762DC">
        <w:rPr>
          <w:rFonts w:ascii="Times New Roman" w:hAnsi="Times New Roman"/>
          <w:sz w:val="18"/>
          <w:szCs w:val="18"/>
        </w:rPr>
        <w:t xml:space="preserve"> z dnia</w:t>
      </w:r>
      <w:r w:rsidR="007753C4" w:rsidRPr="00E762DC">
        <w:rPr>
          <w:rFonts w:ascii="Times New Roman" w:hAnsi="Times New Roman"/>
          <w:sz w:val="18"/>
          <w:szCs w:val="18"/>
        </w:rPr>
        <w:t xml:space="preserve"> </w:t>
      </w:r>
      <w:permStart w:id="1407404875" w:edGrp="everyone"/>
      <w:r w:rsidR="00495FA5" w:rsidRPr="00E762DC">
        <w:rPr>
          <w:rFonts w:ascii="Times New Roman" w:hAnsi="Times New Roman"/>
          <w:sz w:val="18"/>
          <w:szCs w:val="18"/>
        </w:rPr>
        <w:t>……</w:t>
      </w:r>
      <w:r w:rsidR="00320D05" w:rsidRPr="00E762DC">
        <w:rPr>
          <w:rFonts w:ascii="Times New Roman" w:hAnsi="Times New Roman"/>
          <w:sz w:val="18"/>
          <w:szCs w:val="18"/>
        </w:rPr>
        <w:t>………</w:t>
      </w:r>
      <w:r w:rsidR="00495FA5" w:rsidRPr="00E762DC">
        <w:rPr>
          <w:rFonts w:ascii="Times New Roman" w:hAnsi="Times New Roman"/>
          <w:sz w:val="18"/>
          <w:szCs w:val="18"/>
        </w:rPr>
        <w:t>……</w:t>
      </w:r>
      <w:r w:rsidR="00320D05" w:rsidRPr="00E762DC">
        <w:rPr>
          <w:rFonts w:ascii="Times New Roman" w:hAnsi="Times New Roman"/>
          <w:sz w:val="18"/>
          <w:szCs w:val="18"/>
        </w:rPr>
        <w:t>….</w:t>
      </w:r>
      <w:r w:rsidR="00495FA5" w:rsidRPr="00E762DC">
        <w:rPr>
          <w:rFonts w:ascii="Times New Roman" w:hAnsi="Times New Roman"/>
          <w:sz w:val="18"/>
          <w:szCs w:val="18"/>
        </w:rPr>
        <w:t>………………</w:t>
      </w:r>
      <w:r w:rsidR="005806B8" w:rsidRPr="00E762DC">
        <w:rPr>
          <w:rFonts w:ascii="Times New Roman" w:hAnsi="Times New Roman"/>
          <w:sz w:val="18"/>
          <w:szCs w:val="18"/>
        </w:rPr>
        <w:t>.</w:t>
      </w:r>
      <w:r w:rsidR="0055568A" w:rsidRPr="00E762DC">
        <w:rPr>
          <w:rFonts w:ascii="Times New Roman" w:hAnsi="Times New Roman"/>
          <w:sz w:val="18"/>
          <w:szCs w:val="18"/>
        </w:rPr>
        <w:t>.</w:t>
      </w:r>
      <w:permEnd w:id="1407404875"/>
    </w:p>
    <w:p w14:paraId="274472C3" w14:textId="77777777" w:rsidR="00322612" w:rsidRPr="00E762DC" w:rsidRDefault="00322612" w:rsidP="008945C5">
      <w:pPr>
        <w:spacing w:after="0" w:line="340" w:lineRule="exact"/>
        <w:ind w:right="-24"/>
        <w:jc w:val="both"/>
        <w:rPr>
          <w:rFonts w:ascii="Times New Roman" w:hAnsi="Times New Roman"/>
          <w:sz w:val="18"/>
          <w:szCs w:val="18"/>
        </w:rPr>
      </w:pPr>
      <w:r w:rsidRPr="00E762DC">
        <w:rPr>
          <w:rFonts w:ascii="Times New Roman" w:hAnsi="Times New Roman"/>
          <w:sz w:val="18"/>
          <w:szCs w:val="18"/>
        </w:rPr>
        <w:t>na kwotę złotych</w:t>
      </w:r>
      <w:r w:rsidR="007753C4" w:rsidRPr="00E762DC">
        <w:rPr>
          <w:rFonts w:ascii="Times New Roman" w:hAnsi="Times New Roman"/>
          <w:sz w:val="18"/>
          <w:szCs w:val="18"/>
        </w:rPr>
        <w:t xml:space="preserve"> </w:t>
      </w:r>
      <w:permStart w:id="1620050555" w:edGrp="everyone"/>
      <w:r w:rsidRPr="00E762DC">
        <w:rPr>
          <w:rFonts w:ascii="Times New Roman" w:hAnsi="Times New Roman"/>
          <w:sz w:val="18"/>
          <w:szCs w:val="18"/>
        </w:rPr>
        <w:t>……………………….</w:t>
      </w:r>
      <w:permEnd w:id="1620050555"/>
      <w:r w:rsidR="00495FA5" w:rsidRPr="00E762DC">
        <w:rPr>
          <w:rFonts w:ascii="Times New Roman" w:hAnsi="Times New Roman"/>
          <w:sz w:val="18"/>
          <w:szCs w:val="18"/>
        </w:rPr>
        <w:t xml:space="preserve"> </w:t>
      </w:r>
      <w:r w:rsidR="007753C4" w:rsidRPr="00E762DC">
        <w:rPr>
          <w:rFonts w:ascii="Times New Roman" w:hAnsi="Times New Roman"/>
          <w:sz w:val="18"/>
          <w:szCs w:val="18"/>
        </w:rPr>
        <w:t>s</w:t>
      </w:r>
      <w:r w:rsidRPr="00E762DC">
        <w:rPr>
          <w:rFonts w:ascii="Times New Roman" w:hAnsi="Times New Roman"/>
          <w:sz w:val="18"/>
          <w:szCs w:val="18"/>
        </w:rPr>
        <w:t>łownie</w:t>
      </w:r>
      <w:r w:rsidR="007753C4" w:rsidRPr="00E762DC">
        <w:rPr>
          <w:rFonts w:ascii="Times New Roman" w:hAnsi="Times New Roman"/>
          <w:sz w:val="18"/>
          <w:szCs w:val="18"/>
        </w:rPr>
        <w:t xml:space="preserve"> </w:t>
      </w:r>
      <w:permStart w:id="2017669963" w:edGrp="everyone"/>
      <w:r w:rsidRPr="00E762DC">
        <w:rPr>
          <w:rFonts w:ascii="Times New Roman" w:hAnsi="Times New Roman"/>
          <w:sz w:val="18"/>
          <w:szCs w:val="18"/>
        </w:rPr>
        <w:t>……………</w:t>
      </w:r>
      <w:r w:rsidR="00320D05" w:rsidRPr="00E762DC">
        <w:rPr>
          <w:rFonts w:ascii="Times New Roman" w:hAnsi="Times New Roman"/>
          <w:sz w:val="18"/>
          <w:szCs w:val="18"/>
        </w:rPr>
        <w:t>………………………..</w:t>
      </w:r>
      <w:r w:rsidR="00BA5449" w:rsidRPr="00E762DC">
        <w:rPr>
          <w:rFonts w:ascii="Times New Roman" w:hAnsi="Times New Roman"/>
          <w:sz w:val="18"/>
          <w:szCs w:val="18"/>
        </w:rPr>
        <w:t>…………………</w:t>
      </w:r>
      <w:r w:rsidR="0055568A" w:rsidRPr="00E762DC">
        <w:rPr>
          <w:rFonts w:ascii="Times New Roman" w:hAnsi="Times New Roman"/>
          <w:sz w:val="18"/>
          <w:szCs w:val="18"/>
        </w:rPr>
        <w:t>………………</w:t>
      </w:r>
      <w:permEnd w:id="2017669963"/>
    </w:p>
    <w:p w14:paraId="16485C88" w14:textId="77777777" w:rsidR="00383B14" w:rsidRPr="00E762DC" w:rsidRDefault="00383B14" w:rsidP="00383B1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762DC">
        <w:rPr>
          <w:rFonts w:ascii="Times New Roman" w:hAnsi="Times New Roman"/>
          <w:sz w:val="18"/>
          <w:szCs w:val="18"/>
        </w:rPr>
        <w:t xml:space="preserve">Powyższa kwota wynika z następującego obliczenia: </w:t>
      </w:r>
      <w:permStart w:id="998794171" w:edGrp="everyone"/>
      <w:r w:rsidRPr="00E762DC">
        <w:rPr>
          <w:rFonts w:ascii="Times New Roman" w:hAnsi="Times New Roman"/>
          <w:sz w:val="18"/>
          <w:szCs w:val="18"/>
        </w:rPr>
        <w:t>………</w:t>
      </w:r>
      <w:r w:rsidR="00320D05" w:rsidRPr="00E762DC">
        <w:rPr>
          <w:rFonts w:ascii="Times New Roman" w:hAnsi="Times New Roman"/>
          <w:sz w:val="18"/>
          <w:szCs w:val="18"/>
        </w:rPr>
        <w:t>………………………..</w:t>
      </w:r>
      <w:r w:rsidR="00BA5449" w:rsidRPr="00E762DC">
        <w:rPr>
          <w:rFonts w:ascii="Times New Roman" w:hAnsi="Times New Roman"/>
          <w:sz w:val="18"/>
          <w:szCs w:val="18"/>
        </w:rPr>
        <w:t>………………</w:t>
      </w:r>
      <w:r w:rsidRPr="00E762DC">
        <w:rPr>
          <w:rFonts w:ascii="Times New Roman" w:hAnsi="Times New Roman"/>
          <w:sz w:val="18"/>
          <w:szCs w:val="18"/>
        </w:rPr>
        <w:t>…………………….</w:t>
      </w:r>
      <w:permEnd w:id="998794171"/>
    </w:p>
    <w:p w14:paraId="10968A3E" w14:textId="4A753A8D" w:rsidR="00383B14" w:rsidRPr="00E762DC" w:rsidRDefault="00383B14" w:rsidP="00E762DC">
      <w:pPr>
        <w:spacing w:after="0" w:line="240" w:lineRule="auto"/>
        <w:ind w:left="4254" w:firstLine="1056"/>
        <w:jc w:val="center"/>
        <w:rPr>
          <w:rFonts w:ascii="Times New Roman" w:hAnsi="Times New Roman"/>
          <w:bCs/>
          <w:sz w:val="18"/>
          <w:szCs w:val="18"/>
        </w:rPr>
      </w:pPr>
      <w:r w:rsidRPr="00E762DC">
        <w:rPr>
          <w:rFonts w:ascii="Times New Roman" w:hAnsi="Times New Roman"/>
          <w:bCs/>
          <w:sz w:val="18"/>
          <w:szCs w:val="18"/>
        </w:rPr>
        <w:t>/</w:t>
      </w:r>
      <w:r w:rsidRPr="00E762DC">
        <w:rPr>
          <w:rFonts w:ascii="Times New Roman" w:hAnsi="Times New Roman"/>
          <w:bCs/>
          <w:sz w:val="16"/>
          <w:szCs w:val="16"/>
        </w:rPr>
        <w:t xml:space="preserve">stawka godzinowa x liczba godzin przeznaczona na wykonanie </w:t>
      </w:r>
      <w:r w:rsidR="00E762DC" w:rsidRPr="00E762DC">
        <w:rPr>
          <w:rFonts w:ascii="Times New Roman" w:hAnsi="Times New Roman"/>
          <w:bCs/>
          <w:sz w:val="16"/>
          <w:szCs w:val="16"/>
        </w:rPr>
        <w:t xml:space="preserve">                 </w:t>
      </w:r>
      <w:r w:rsidRPr="00E762DC">
        <w:rPr>
          <w:rFonts w:ascii="Times New Roman" w:hAnsi="Times New Roman"/>
          <w:bCs/>
          <w:sz w:val="16"/>
          <w:szCs w:val="16"/>
        </w:rPr>
        <w:t>powyższych czynności/</w:t>
      </w:r>
    </w:p>
    <w:p w14:paraId="23DE523C" w14:textId="77777777" w:rsidR="00106E12" w:rsidRPr="00D23335" w:rsidRDefault="00106E12" w:rsidP="00106E12">
      <w:pPr>
        <w:spacing w:after="0" w:line="240" w:lineRule="auto"/>
        <w:ind w:right="-23"/>
        <w:rPr>
          <w:rFonts w:ascii="Times New Roman" w:hAnsi="Times New Roman"/>
          <w:sz w:val="18"/>
          <w:szCs w:val="18"/>
        </w:rPr>
      </w:pPr>
    </w:p>
    <w:p w14:paraId="1914C5B7" w14:textId="06000275" w:rsidR="00383B14" w:rsidRPr="00E762DC" w:rsidRDefault="00383B14" w:rsidP="00383B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 xml:space="preserve">Jednocześnie oświadczam, że zlecenie </w:t>
      </w:r>
      <w:r w:rsidR="004E5909" w:rsidRPr="00E762DC">
        <w:rPr>
          <w:rFonts w:ascii="Times New Roman" w:hAnsi="Times New Roman"/>
          <w:sz w:val="16"/>
          <w:szCs w:val="16"/>
        </w:rPr>
        <w:t xml:space="preserve">/ </w:t>
      </w:r>
      <w:r w:rsidR="001707A7" w:rsidRPr="00E762DC">
        <w:rPr>
          <w:rFonts w:ascii="Times New Roman" w:hAnsi="Times New Roman"/>
          <w:sz w:val="16"/>
          <w:szCs w:val="16"/>
        </w:rPr>
        <w:t xml:space="preserve">zlecone usługi </w:t>
      </w:r>
      <w:r w:rsidRPr="00E762DC">
        <w:rPr>
          <w:rFonts w:ascii="Times New Roman" w:hAnsi="Times New Roman"/>
          <w:sz w:val="16"/>
          <w:szCs w:val="16"/>
        </w:rPr>
        <w:t>wykonałem/</w:t>
      </w:r>
      <w:proofErr w:type="spellStart"/>
      <w:r w:rsidRPr="00E762DC">
        <w:rPr>
          <w:rFonts w:ascii="Times New Roman" w:hAnsi="Times New Roman"/>
          <w:sz w:val="16"/>
          <w:szCs w:val="16"/>
        </w:rPr>
        <w:t>am</w:t>
      </w:r>
      <w:proofErr w:type="spellEnd"/>
      <w:r w:rsidRPr="00E762DC">
        <w:rPr>
          <w:rFonts w:ascii="Times New Roman" w:hAnsi="Times New Roman"/>
          <w:sz w:val="16"/>
          <w:szCs w:val="16"/>
        </w:rPr>
        <w:t xml:space="preserve"> osobiście oraz bez stałego nadzoru ze strony UJ, we wskazanej powyżej liczbie godzin</w:t>
      </w:r>
    </w:p>
    <w:p w14:paraId="70E5CA4C" w14:textId="77777777" w:rsidR="00D7009B" w:rsidRPr="00E762DC" w:rsidRDefault="00106E12" w:rsidP="00106E12">
      <w:pPr>
        <w:spacing w:before="240" w:after="0" w:line="240" w:lineRule="auto"/>
        <w:ind w:right="-24"/>
        <w:jc w:val="center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</w:t>
      </w:r>
      <w:permStart w:id="1113923583" w:edGrp="everyone"/>
      <w:r w:rsidR="00D7009B" w:rsidRPr="00E762DC">
        <w:rPr>
          <w:rFonts w:ascii="Times New Roman" w:hAnsi="Times New Roman"/>
          <w:sz w:val="16"/>
          <w:szCs w:val="16"/>
        </w:rPr>
        <w:t>……………</w:t>
      </w:r>
      <w:r w:rsidR="00320D05" w:rsidRPr="00E762DC">
        <w:rPr>
          <w:rFonts w:ascii="Times New Roman" w:hAnsi="Times New Roman"/>
          <w:sz w:val="16"/>
          <w:szCs w:val="16"/>
        </w:rPr>
        <w:t>……..……………</w:t>
      </w:r>
      <w:r w:rsidR="00BA5449" w:rsidRPr="00E762DC">
        <w:rPr>
          <w:rFonts w:ascii="Times New Roman" w:hAnsi="Times New Roman"/>
          <w:sz w:val="16"/>
          <w:szCs w:val="16"/>
        </w:rPr>
        <w:t>………</w:t>
      </w:r>
      <w:r w:rsidR="00A86A43" w:rsidRPr="00E762DC">
        <w:rPr>
          <w:rFonts w:ascii="Times New Roman" w:hAnsi="Times New Roman"/>
          <w:sz w:val="16"/>
          <w:szCs w:val="16"/>
        </w:rPr>
        <w:t>………...</w:t>
      </w:r>
      <w:r w:rsidR="00D7009B" w:rsidRPr="00E762DC">
        <w:rPr>
          <w:rFonts w:ascii="Times New Roman" w:hAnsi="Times New Roman"/>
          <w:sz w:val="16"/>
          <w:szCs w:val="16"/>
        </w:rPr>
        <w:t>………</w:t>
      </w:r>
      <w:permEnd w:id="1113923583"/>
    </w:p>
    <w:p w14:paraId="4592201C" w14:textId="77777777" w:rsidR="00D7009B" w:rsidRPr="00E762DC" w:rsidRDefault="00322612" w:rsidP="0055568A">
      <w:pPr>
        <w:spacing w:line="240" w:lineRule="auto"/>
        <w:ind w:left="7080" w:right="-24" w:firstLine="708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>p</w:t>
      </w:r>
      <w:r w:rsidR="00D7009B" w:rsidRPr="00E762DC">
        <w:rPr>
          <w:rFonts w:ascii="Times New Roman" w:hAnsi="Times New Roman"/>
          <w:sz w:val="16"/>
          <w:szCs w:val="16"/>
        </w:rPr>
        <w:t>odpis</w:t>
      </w:r>
      <w:r w:rsidR="00D860C8" w:rsidRPr="00E762DC">
        <w:rPr>
          <w:rFonts w:ascii="Times New Roman" w:hAnsi="Times New Roman"/>
          <w:sz w:val="16"/>
          <w:szCs w:val="16"/>
        </w:rPr>
        <w:t xml:space="preserve"> </w:t>
      </w:r>
      <w:r w:rsidR="004765FB" w:rsidRPr="00E762DC">
        <w:rPr>
          <w:rFonts w:ascii="Times New Roman" w:hAnsi="Times New Roman"/>
          <w:sz w:val="16"/>
          <w:szCs w:val="16"/>
        </w:rPr>
        <w:t>Zleceniobiorcy</w:t>
      </w:r>
    </w:p>
    <w:p w14:paraId="60C51F36" w14:textId="2C883CCB" w:rsidR="00383B14" w:rsidRPr="00E762DC" w:rsidRDefault="00383B14" w:rsidP="00383B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>Potwierdzam wykonanie zlecenia</w:t>
      </w:r>
      <w:r w:rsidR="004E5909" w:rsidRPr="00E762DC">
        <w:rPr>
          <w:rFonts w:ascii="Times New Roman" w:hAnsi="Times New Roman"/>
          <w:sz w:val="16"/>
          <w:szCs w:val="16"/>
        </w:rPr>
        <w:t xml:space="preserve"> / </w:t>
      </w:r>
      <w:r w:rsidR="001707A7" w:rsidRPr="00E762DC">
        <w:rPr>
          <w:rFonts w:ascii="Times New Roman" w:hAnsi="Times New Roman"/>
          <w:sz w:val="16"/>
          <w:szCs w:val="16"/>
        </w:rPr>
        <w:t>realizację zleconych usług</w:t>
      </w:r>
      <w:r w:rsidRPr="00E762DC">
        <w:rPr>
          <w:rFonts w:ascii="Times New Roman" w:hAnsi="Times New Roman"/>
          <w:sz w:val="16"/>
          <w:szCs w:val="16"/>
        </w:rPr>
        <w:t xml:space="preserve"> w określonej liczbie godzin ora</w:t>
      </w:r>
      <w:r w:rsidR="00EF2366" w:rsidRPr="00E762DC">
        <w:rPr>
          <w:rFonts w:ascii="Times New Roman" w:hAnsi="Times New Roman"/>
          <w:sz w:val="16"/>
          <w:szCs w:val="16"/>
        </w:rPr>
        <w:t>z wykonanie czynności zgodnie z</w:t>
      </w:r>
      <w:r w:rsidR="00BB3F36" w:rsidRPr="00E762DC">
        <w:rPr>
          <w:rFonts w:ascii="Times New Roman" w:hAnsi="Times New Roman"/>
          <w:sz w:val="16"/>
          <w:szCs w:val="16"/>
        </w:rPr>
        <w:t xml:space="preserve"> </w:t>
      </w:r>
      <w:r w:rsidRPr="00E762DC">
        <w:rPr>
          <w:rFonts w:ascii="Times New Roman" w:hAnsi="Times New Roman"/>
          <w:sz w:val="16"/>
          <w:szCs w:val="16"/>
        </w:rPr>
        <w:t xml:space="preserve">postanowieniami zawartej umowy i ich przyjęcie bez zastrzeżeń. </w:t>
      </w:r>
    </w:p>
    <w:p w14:paraId="52E56223" w14:textId="77777777" w:rsidR="00383B14" w:rsidRPr="00E762DC" w:rsidRDefault="00383B14" w:rsidP="00383B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D8B59AC" w14:textId="77777777" w:rsidR="009C5825" w:rsidRPr="00E762DC" w:rsidRDefault="009C5825" w:rsidP="00383B14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ab/>
      </w:r>
      <w:r w:rsidRPr="00E762DC">
        <w:rPr>
          <w:rFonts w:ascii="Times New Roman" w:hAnsi="Times New Roman"/>
          <w:sz w:val="16"/>
          <w:szCs w:val="16"/>
        </w:rPr>
        <w:tab/>
      </w:r>
      <w:r w:rsidRPr="00E762DC">
        <w:rPr>
          <w:rFonts w:ascii="Times New Roman" w:hAnsi="Times New Roman"/>
          <w:sz w:val="16"/>
          <w:szCs w:val="16"/>
        </w:rPr>
        <w:tab/>
      </w:r>
      <w:r w:rsidRPr="00E762DC">
        <w:rPr>
          <w:rFonts w:ascii="Times New Roman" w:hAnsi="Times New Roman"/>
          <w:sz w:val="16"/>
          <w:szCs w:val="16"/>
        </w:rPr>
        <w:tab/>
      </w:r>
      <w:r w:rsidR="00106E12" w:rsidRPr="00E762DC">
        <w:rPr>
          <w:rFonts w:ascii="Times New Roman" w:hAnsi="Times New Roman"/>
          <w:sz w:val="16"/>
          <w:szCs w:val="16"/>
        </w:rPr>
        <w:t xml:space="preserve">            </w:t>
      </w:r>
      <w:r w:rsidR="00383B14" w:rsidRPr="00E762DC">
        <w:rPr>
          <w:rFonts w:ascii="Times New Roman" w:hAnsi="Times New Roman"/>
          <w:sz w:val="16"/>
          <w:szCs w:val="16"/>
        </w:rPr>
        <w:t xml:space="preserve">                                       </w:t>
      </w:r>
      <w:permStart w:id="69558221" w:edGrp="everyone"/>
      <w:r w:rsidRPr="00E762DC">
        <w:rPr>
          <w:rFonts w:ascii="Times New Roman" w:hAnsi="Times New Roman"/>
          <w:sz w:val="16"/>
          <w:szCs w:val="16"/>
        </w:rPr>
        <w:t>………………………</w:t>
      </w:r>
      <w:r w:rsidR="00320D05" w:rsidRPr="00E762DC">
        <w:rPr>
          <w:rFonts w:ascii="Times New Roman" w:hAnsi="Times New Roman"/>
          <w:sz w:val="16"/>
          <w:szCs w:val="16"/>
        </w:rPr>
        <w:t>…..</w:t>
      </w:r>
      <w:r w:rsidRPr="00E762DC">
        <w:rPr>
          <w:rFonts w:ascii="Times New Roman" w:hAnsi="Times New Roman"/>
          <w:sz w:val="16"/>
          <w:szCs w:val="16"/>
        </w:rPr>
        <w:t>…</w:t>
      </w:r>
      <w:r w:rsidR="00320D05" w:rsidRPr="00E762DC">
        <w:rPr>
          <w:rFonts w:ascii="Times New Roman" w:hAnsi="Times New Roman"/>
          <w:sz w:val="16"/>
          <w:szCs w:val="16"/>
        </w:rPr>
        <w:t>………………</w:t>
      </w:r>
      <w:r w:rsidR="00BA5449" w:rsidRPr="00E762DC">
        <w:rPr>
          <w:rFonts w:ascii="Times New Roman" w:hAnsi="Times New Roman"/>
          <w:sz w:val="16"/>
          <w:szCs w:val="16"/>
        </w:rPr>
        <w:t>………</w:t>
      </w:r>
      <w:r w:rsidRPr="00E762DC">
        <w:rPr>
          <w:rFonts w:ascii="Times New Roman" w:hAnsi="Times New Roman"/>
          <w:sz w:val="16"/>
          <w:szCs w:val="16"/>
        </w:rPr>
        <w:t>...…</w:t>
      </w:r>
      <w:permEnd w:id="69558221"/>
    </w:p>
    <w:p w14:paraId="13F7F729" w14:textId="77777777" w:rsidR="004D560B" w:rsidRPr="00E762DC" w:rsidRDefault="00495FA5" w:rsidP="00383B14">
      <w:pPr>
        <w:spacing w:after="0" w:line="240" w:lineRule="auto"/>
        <w:ind w:right="230" w:firstLine="708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ab/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4D560B" w:rsidRPr="00E762DC">
        <w:rPr>
          <w:rFonts w:ascii="Times New Roman" w:hAnsi="Times New Roman"/>
          <w:sz w:val="16"/>
          <w:szCs w:val="16"/>
        </w:rPr>
        <w:t xml:space="preserve">                             </w:t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9C5825" w:rsidRPr="00E762DC">
        <w:rPr>
          <w:rFonts w:ascii="Times New Roman" w:hAnsi="Times New Roman"/>
          <w:sz w:val="16"/>
          <w:szCs w:val="16"/>
        </w:rPr>
        <w:tab/>
        <w:t xml:space="preserve">            </w:t>
      </w:r>
      <w:r w:rsidR="000006C4" w:rsidRPr="00E762DC">
        <w:rPr>
          <w:rFonts w:ascii="Times New Roman" w:hAnsi="Times New Roman"/>
          <w:sz w:val="16"/>
          <w:szCs w:val="16"/>
        </w:rPr>
        <w:t xml:space="preserve">          </w:t>
      </w:r>
      <w:r w:rsidR="00383B14" w:rsidRPr="00E762DC">
        <w:rPr>
          <w:rFonts w:ascii="Times New Roman" w:hAnsi="Times New Roman"/>
          <w:sz w:val="16"/>
          <w:szCs w:val="16"/>
        </w:rPr>
        <w:t xml:space="preserve">         </w:t>
      </w:r>
      <w:r w:rsidR="000006C4" w:rsidRPr="00E762DC">
        <w:rPr>
          <w:rFonts w:ascii="Times New Roman" w:hAnsi="Times New Roman"/>
          <w:sz w:val="16"/>
          <w:szCs w:val="16"/>
        </w:rPr>
        <w:t xml:space="preserve">    </w:t>
      </w:r>
      <w:r w:rsidR="009C5825" w:rsidRPr="00E762DC">
        <w:rPr>
          <w:rFonts w:ascii="Times New Roman" w:hAnsi="Times New Roman"/>
          <w:sz w:val="16"/>
          <w:szCs w:val="16"/>
        </w:rPr>
        <w:t>podpis Z</w:t>
      </w:r>
      <w:r w:rsidR="004765FB" w:rsidRPr="00E762DC">
        <w:rPr>
          <w:rFonts w:ascii="Times New Roman" w:hAnsi="Times New Roman"/>
          <w:sz w:val="16"/>
          <w:szCs w:val="16"/>
        </w:rPr>
        <w:t>leceniodawcy</w:t>
      </w:r>
    </w:p>
    <w:p w14:paraId="67F31AE0" w14:textId="77777777" w:rsidR="00320D05" w:rsidRPr="00E762DC" w:rsidRDefault="00D7009B" w:rsidP="00383B14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>Sprawdzono pod względem merytorycznym</w:t>
      </w:r>
      <w:r w:rsidR="00374BDB" w:rsidRPr="00E762DC">
        <w:rPr>
          <w:rFonts w:ascii="Times New Roman" w:hAnsi="Times New Roman"/>
          <w:sz w:val="16"/>
          <w:szCs w:val="16"/>
        </w:rPr>
        <w:t>.</w:t>
      </w:r>
      <w:r w:rsidR="000006C4" w:rsidRPr="00E762DC">
        <w:rPr>
          <w:rFonts w:ascii="Times New Roman" w:hAnsi="Times New Roman"/>
          <w:sz w:val="16"/>
          <w:szCs w:val="16"/>
        </w:rPr>
        <w:t xml:space="preserve">  </w:t>
      </w:r>
      <w:r w:rsidR="00106E12" w:rsidRPr="00E762DC">
        <w:rPr>
          <w:rFonts w:ascii="Times New Roman" w:hAnsi="Times New Roman"/>
          <w:sz w:val="16"/>
          <w:szCs w:val="16"/>
        </w:rPr>
        <w:t xml:space="preserve">          </w:t>
      </w:r>
      <w:r w:rsidR="000006C4" w:rsidRPr="00E762DC">
        <w:rPr>
          <w:rFonts w:ascii="Times New Roman" w:hAnsi="Times New Roman"/>
          <w:sz w:val="16"/>
          <w:szCs w:val="16"/>
        </w:rPr>
        <w:t xml:space="preserve">                            </w:t>
      </w:r>
      <w:r w:rsidR="00374BDB" w:rsidRPr="00E762DC">
        <w:rPr>
          <w:rFonts w:ascii="Times New Roman" w:hAnsi="Times New Roman"/>
          <w:sz w:val="16"/>
          <w:szCs w:val="16"/>
        </w:rPr>
        <w:t xml:space="preserve">   </w:t>
      </w:r>
      <w:r w:rsidR="004D560B" w:rsidRPr="00E762DC">
        <w:rPr>
          <w:rFonts w:ascii="Times New Roman" w:hAnsi="Times New Roman"/>
          <w:sz w:val="16"/>
          <w:szCs w:val="16"/>
        </w:rPr>
        <w:t xml:space="preserve">               </w:t>
      </w:r>
    </w:p>
    <w:p w14:paraId="1FED7DB3" w14:textId="36A4E8BC" w:rsidR="00D7009B" w:rsidRPr="00E762DC" w:rsidRDefault="004D560B" w:rsidP="00E762DC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        </w:t>
      </w:r>
      <w:r w:rsidR="00320D05" w:rsidRPr="00E762DC">
        <w:rPr>
          <w:rFonts w:ascii="Times New Roman" w:hAnsi="Times New Roman"/>
          <w:sz w:val="16"/>
          <w:szCs w:val="16"/>
        </w:rPr>
        <w:t xml:space="preserve">                                    </w:t>
      </w:r>
      <w:permStart w:id="1935812619" w:edGrp="everyone"/>
      <w:r w:rsidR="000006C4" w:rsidRPr="00E762DC">
        <w:rPr>
          <w:rFonts w:ascii="Times New Roman" w:hAnsi="Times New Roman"/>
          <w:sz w:val="16"/>
          <w:szCs w:val="16"/>
        </w:rPr>
        <w:t>……………………</w:t>
      </w:r>
      <w:r w:rsidR="00BA5449" w:rsidRPr="00E762DC">
        <w:rPr>
          <w:rFonts w:ascii="Times New Roman" w:hAnsi="Times New Roman"/>
          <w:sz w:val="16"/>
          <w:szCs w:val="16"/>
        </w:rPr>
        <w:t>…….……</w:t>
      </w:r>
      <w:r w:rsidR="000006C4" w:rsidRPr="00E762DC">
        <w:rPr>
          <w:rFonts w:ascii="Times New Roman" w:hAnsi="Times New Roman"/>
          <w:sz w:val="16"/>
          <w:szCs w:val="16"/>
        </w:rPr>
        <w:t>………………………...</w:t>
      </w:r>
      <w:permEnd w:id="1935812619"/>
    </w:p>
    <w:p w14:paraId="6A99DADD" w14:textId="77777777" w:rsidR="00D7009B" w:rsidRPr="00E762DC" w:rsidRDefault="00106E12" w:rsidP="00383B14">
      <w:pPr>
        <w:spacing w:after="0" w:line="240" w:lineRule="auto"/>
        <w:ind w:left="7090" w:right="-24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 xml:space="preserve">            </w:t>
      </w:r>
      <w:r w:rsidR="008772C0" w:rsidRPr="00E762DC">
        <w:rPr>
          <w:rFonts w:ascii="Times New Roman" w:hAnsi="Times New Roman"/>
          <w:sz w:val="16"/>
          <w:szCs w:val="16"/>
        </w:rPr>
        <w:t>p</w:t>
      </w:r>
      <w:r w:rsidR="00D7009B" w:rsidRPr="00E762DC">
        <w:rPr>
          <w:rFonts w:ascii="Times New Roman" w:hAnsi="Times New Roman"/>
          <w:sz w:val="16"/>
          <w:szCs w:val="16"/>
        </w:rPr>
        <w:t>odpis</w:t>
      </w:r>
      <w:r w:rsidR="005806B8" w:rsidRPr="00E762DC">
        <w:rPr>
          <w:rFonts w:ascii="Times New Roman" w:hAnsi="Times New Roman"/>
          <w:sz w:val="16"/>
          <w:szCs w:val="16"/>
        </w:rPr>
        <w:t xml:space="preserve"> </w:t>
      </w:r>
      <w:r w:rsidRPr="00E762DC">
        <w:rPr>
          <w:rFonts w:ascii="Times New Roman" w:hAnsi="Times New Roman"/>
          <w:sz w:val="16"/>
          <w:szCs w:val="16"/>
        </w:rPr>
        <w:t>dysponenta środków</w:t>
      </w:r>
    </w:p>
    <w:sectPr w:rsidR="00D7009B" w:rsidRPr="00E762DC" w:rsidSect="00E762DC">
      <w:type w:val="continuous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D3164"/>
    <w:multiLevelType w:val="hybridMultilevel"/>
    <w:tmpl w:val="3DDEC6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092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33"/>
    <w:rsid w:val="000006C4"/>
    <w:rsid w:val="00017553"/>
    <w:rsid w:val="00021162"/>
    <w:rsid w:val="0008689E"/>
    <w:rsid w:val="00103464"/>
    <w:rsid w:val="00106E12"/>
    <w:rsid w:val="001707A7"/>
    <w:rsid w:val="001A17CD"/>
    <w:rsid w:val="001F7BA5"/>
    <w:rsid w:val="002C4B71"/>
    <w:rsid w:val="00320D05"/>
    <w:rsid w:val="00322612"/>
    <w:rsid w:val="00333962"/>
    <w:rsid w:val="00374BDB"/>
    <w:rsid w:val="00383B14"/>
    <w:rsid w:val="003A1001"/>
    <w:rsid w:val="003A31A9"/>
    <w:rsid w:val="003F20C7"/>
    <w:rsid w:val="004163AF"/>
    <w:rsid w:val="0042270A"/>
    <w:rsid w:val="00454093"/>
    <w:rsid w:val="0047023B"/>
    <w:rsid w:val="00474BB4"/>
    <w:rsid w:val="004765FB"/>
    <w:rsid w:val="00495FA5"/>
    <w:rsid w:val="004A3C12"/>
    <w:rsid w:val="004D560B"/>
    <w:rsid w:val="004E5909"/>
    <w:rsid w:val="00541C25"/>
    <w:rsid w:val="0055568A"/>
    <w:rsid w:val="005806B8"/>
    <w:rsid w:val="00581C84"/>
    <w:rsid w:val="005845E7"/>
    <w:rsid w:val="005A1C33"/>
    <w:rsid w:val="005D221C"/>
    <w:rsid w:val="005E2B56"/>
    <w:rsid w:val="006348DD"/>
    <w:rsid w:val="00637A4D"/>
    <w:rsid w:val="0066080A"/>
    <w:rsid w:val="00664F3F"/>
    <w:rsid w:val="006B7DCD"/>
    <w:rsid w:val="006C743F"/>
    <w:rsid w:val="006D41A7"/>
    <w:rsid w:val="00744743"/>
    <w:rsid w:val="00774BC1"/>
    <w:rsid w:val="00775259"/>
    <w:rsid w:val="007753C4"/>
    <w:rsid w:val="007B4272"/>
    <w:rsid w:val="007D1E88"/>
    <w:rsid w:val="007F7786"/>
    <w:rsid w:val="00862235"/>
    <w:rsid w:val="00871485"/>
    <w:rsid w:val="008772C0"/>
    <w:rsid w:val="008945C5"/>
    <w:rsid w:val="008B0642"/>
    <w:rsid w:val="008D0885"/>
    <w:rsid w:val="008E1470"/>
    <w:rsid w:val="009104B4"/>
    <w:rsid w:val="00962E60"/>
    <w:rsid w:val="00987C6B"/>
    <w:rsid w:val="00996BB9"/>
    <w:rsid w:val="009C5825"/>
    <w:rsid w:val="009D00AA"/>
    <w:rsid w:val="009E28D1"/>
    <w:rsid w:val="009F3046"/>
    <w:rsid w:val="00A015AF"/>
    <w:rsid w:val="00A67807"/>
    <w:rsid w:val="00A86A43"/>
    <w:rsid w:val="00A93F4C"/>
    <w:rsid w:val="00AC3AC7"/>
    <w:rsid w:val="00AF4E81"/>
    <w:rsid w:val="00B20218"/>
    <w:rsid w:val="00B3798B"/>
    <w:rsid w:val="00B81CFC"/>
    <w:rsid w:val="00B838A0"/>
    <w:rsid w:val="00BA5449"/>
    <w:rsid w:val="00BB3F36"/>
    <w:rsid w:val="00BF3379"/>
    <w:rsid w:val="00C30B39"/>
    <w:rsid w:val="00C32D67"/>
    <w:rsid w:val="00C71400"/>
    <w:rsid w:val="00C77D33"/>
    <w:rsid w:val="00C80D24"/>
    <w:rsid w:val="00C93C24"/>
    <w:rsid w:val="00CC2BF1"/>
    <w:rsid w:val="00CE4D32"/>
    <w:rsid w:val="00CF2653"/>
    <w:rsid w:val="00D10494"/>
    <w:rsid w:val="00D1194A"/>
    <w:rsid w:val="00D23335"/>
    <w:rsid w:val="00D30962"/>
    <w:rsid w:val="00D442E4"/>
    <w:rsid w:val="00D7009B"/>
    <w:rsid w:val="00D860C8"/>
    <w:rsid w:val="00D87B01"/>
    <w:rsid w:val="00DE5BAF"/>
    <w:rsid w:val="00DF13CD"/>
    <w:rsid w:val="00E762DC"/>
    <w:rsid w:val="00E85942"/>
    <w:rsid w:val="00EA11FF"/>
    <w:rsid w:val="00EF2366"/>
    <w:rsid w:val="00F67FF0"/>
    <w:rsid w:val="00FD7F4D"/>
    <w:rsid w:val="0123621E"/>
    <w:rsid w:val="067182A0"/>
    <w:rsid w:val="1B85B72F"/>
    <w:rsid w:val="225EDDD5"/>
    <w:rsid w:val="2EDB6941"/>
    <w:rsid w:val="3AB259B4"/>
    <w:rsid w:val="52EA0089"/>
    <w:rsid w:val="67CBA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E26BD"/>
  <w15:chartTrackingRefBased/>
  <w15:docId w15:val="{24C97EE2-D712-410E-9B3E-C8EA6662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B39"/>
    <w:pPr>
      <w:spacing w:after="200" w:line="276" w:lineRule="auto"/>
      <w:ind w:right="232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21162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21C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7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\Pulpit\Rachunek%20do%20um.%20zlec.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77455D-BF09-4008-97D6-08920DCBE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2A97B9-33E1-45FA-A066-F529440C9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54394-0D28-45B1-9950-8482F19F241E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4.xml><?xml version="1.0" encoding="utf-8"?>
<ds:datastoreItem xmlns:ds="http://schemas.openxmlformats.org/officeDocument/2006/customXml" ds:itemID="{1EFCCA54-48C9-44A2-8750-3CDEC224A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Rachunek do um. zlec. nowy</Template>
  <TotalTime>11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Anna Mika</cp:lastModifiedBy>
  <cp:revision>15</cp:revision>
  <cp:lastPrinted>2016-12-09T07:53:00Z</cp:lastPrinted>
  <dcterms:created xsi:type="dcterms:W3CDTF">2020-12-02T06:58:00Z</dcterms:created>
  <dcterms:modified xsi:type="dcterms:W3CDTF">2024-12-13T10:59:00Z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