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C9CE6" w14:textId="77777777" w:rsidR="00FB452F" w:rsidRPr="00C95839" w:rsidRDefault="0031734C" w:rsidP="00FB452F">
      <w:pPr>
        <w:spacing w:after="0" w:line="380" w:lineRule="exact"/>
        <w:rPr>
          <w:rFonts w:ascii="Times New Roman" w:hAnsi="Times New Roman"/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FD7966" wp14:editId="38E85D52">
                <wp:simplePos x="0" y="0"/>
                <wp:positionH relativeFrom="margin">
                  <wp:posOffset>3408045</wp:posOffset>
                </wp:positionH>
                <wp:positionV relativeFrom="paragraph">
                  <wp:posOffset>-175895</wp:posOffset>
                </wp:positionV>
                <wp:extent cx="3142615" cy="414655"/>
                <wp:effectExtent l="0" t="0" r="0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261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A6659" w14:textId="77777777" w:rsidR="00FB452F" w:rsidRDefault="00FB452F" w:rsidP="00CD224D">
                            <w:pPr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D796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8.35pt;margin-top:-13.85pt;width:247.45pt;height:32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" filled="f" stroked="f">
                <v:textbox>
                  <w:txbxContent>
                    <w:p w14:paraId="672A6659" w14:textId="77777777" w:rsidR="00FB452F" w:rsidRDefault="00FB452F" w:rsidP="00CD224D">
                      <w:pPr>
                        <w:ind w:left="-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B452F" w:rsidRPr="00C95839">
        <w:rPr>
          <w:rFonts w:ascii="Times New Roman" w:hAnsi="Times New Roman"/>
          <w:b/>
        </w:rPr>
        <w:t xml:space="preserve">Nazwisko </w:t>
      </w:r>
      <w:permStart w:id="1746559458" w:edGrp="everyone"/>
      <w:r w:rsidR="00FB452F" w:rsidRPr="00C95839">
        <w:rPr>
          <w:rFonts w:ascii="Times New Roman" w:hAnsi="Times New Roman"/>
        </w:rPr>
        <w:t>…………………………………..………………</w:t>
      </w:r>
      <w:permEnd w:id="1746559458"/>
      <w:r w:rsidR="00FB452F" w:rsidRPr="00C95839">
        <w:rPr>
          <w:rFonts w:ascii="Times New Roman" w:hAnsi="Times New Roman"/>
        </w:rPr>
        <w:tab/>
      </w:r>
      <w:r w:rsidR="00FB452F" w:rsidRPr="00C95839">
        <w:rPr>
          <w:rFonts w:ascii="Times New Roman" w:hAnsi="Times New Roman"/>
        </w:rPr>
        <w:tab/>
      </w:r>
      <w:r w:rsidR="00FB452F" w:rsidRPr="00C95839">
        <w:rPr>
          <w:rFonts w:ascii="Times New Roman" w:hAnsi="Times New Roman"/>
        </w:rPr>
        <w:tab/>
      </w:r>
      <w:r w:rsidR="00FB452F" w:rsidRPr="00C95839">
        <w:rPr>
          <w:rFonts w:ascii="Times New Roman" w:hAnsi="Times New Roman"/>
        </w:rPr>
        <w:tab/>
      </w:r>
    </w:p>
    <w:p w14:paraId="272F1A4F" w14:textId="77777777" w:rsidR="00FB452F" w:rsidRPr="00C95839" w:rsidRDefault="00FB452F" w:rsidP="00FB452F">
      <w:pPr>
        <w:spacing w:after="0" w:line="380" w:lineRule="exact"/>
        <w:rPr>
          <w:rFonts w:ascii="Times New Roman" w:hAnsi="Times New Roman"/>
          <w:sz w:val="18"/>
          <w:szCs w:val="18"/>
        </w:rPr>
      </w:pPr>
      <w:r w:rsidRPr="00C95839">
        <w:rPr>
          <w:rFonts w:ascii="Times New Roman" w:hAnsi="Times New Roman"/>
          <w:b/>
        </w:rPr>
        <w:t xml:space="preserve">Imiona </w:t>
      </w:r>
      <w:permStart w:id="1773472690" w:edGrp="everyone"/>
      <w:r w:rsidRPr="00C95839">
        <w:rPr>
          <w:rFonts w:ascii="Times New Roman" w:hAnsi="Times New Roman"/>
        </w:rPr>
        <w:t>…………………………………..………………….</w:t>
      </w:r>
      <w:permEnd w:id="1773472690"/>
      <w:r w:rsidRPr="00C95839">
        <w:rPr>
          <w:rFonts w:ascii="Times New Roman" w:hAnsi="Times New Roman"/>
        </w:rPr>
        <w:tab/>
      </w:r>
      <w:r w:rsidRPr="00C95839">
        <w:rPr>
          <w:rFonts w:ascii="Times New Roman" w:hAnsi="Times New Roman"/>
        </w:rPr>
        <w:tab/>
      </w:r>
      <w:r w:rsidRPr="00C95839">
        <w:rPr>
          <w:rFonts w:ascii="Times New Roman" w:hAnsi="Times New Roman"/>
        </w:rPr>
        <w:tab/>
        <w:t xml:space="preserve">            </w:t>
      </w:r>
    </w:p>
    <w:p w14:paraId="6B923E9B" w14:textId="77777777" w:rsidR="00FB452F" w:rsidRPr="00C95839" w:rsidRDefault="009D4D7B" w:rsidP="00FB452F">
      <w:pPr>
        <w:spacing w:after="0" w:line="380" w:lineRule="exact"/>
        <w:ind w:right="230"/>
        <w:jc w:val="both"/>
        <w:rPr>
          <w:rFonts w:ascii="Times New Roman" w:hAnsi="Times New Roman"/>
        </w:rPr>
      </w:pPr>
      <w:r w:rsidRPr="68F1EDF9">
        <w:rPr>
          <w:rFonts w:ascii="Times New Roman" w:hAnsi="Times New Roman"/>
          <w:b/>
          <w:bCs/>
        </w:rPr>
        <w:t>D</w:t>
      </w:r>
      <w:r w:rsidR="00FB452F" w:rsidRPr="68F1EDF9">
        <w:rPr>
          <w:rFonts w:ascii="Times New Roman" w:hAnsi="Times New Roman"/>
          <w:b/>
          <w:bCs/>
        </w:rPr>
        <w:t xml:space="preserve">ata urodzenia </w:t>
      </w:r>
      <w:permStart w:id="773003519" w:edGrp="everyone"/>
      <w:r w:rsidR="00FB452F" w:rsidRPr="00C95839">
        <w:rPr>
          <w:rFonts w:ascii="Times New Roman" w:hAnsi="Times New Roman"/>
        </w:rPr>
        <w:t>…………………………..…</w:t>
      </w:r>
      <w:permEnd w:id="773003519"/>
      <w:r w:rsidR="00FB452F" w:rsidRPr="00C95839">
        <w:rPr>
          <w:rFonts w:ascii="Times New Roman" w:hAnsi="Times New Roman"/>
        </w:rPr>
        <w:t xml:space="preserve"> </w:t>
      </w:r>
      <w:r w:rsidR="00FB452F" w:rsidRPr="68F1EDF9">
        <w:rPr>
          <w:rFonts w:ascii="Times New Roman" w:hAnsi="Times New Roman"/>
          <w:b/>
          <w:bCs/>
        </w:rPr>
        <w:t>miejsce</w:t>
      </w:r>
      <w:r w:rsidR="00FB452F" w:rsidRPr="00C95839">
        <w:rPr>
          <w:rFonts w:ascii="Times New Roman" w:hAnsi="Times New Roman"/>
        </w:rPr>
        <w:t xml:space="preserve"> </w:t>
      </w:r>
      <w:r w:rsidR="00FB452F" w:rsidRPr="68F1EDF9">
        <w:rPr>
          <w:rFonts w:ascii="Times New Roman" w:hAnsi="Times New Roman"/>
          <w:b/>
          <w:bCs/>
        </w:rPr>
        <w:t xml:space="preserve">urodzenia </w:t>
      </w:r>
      <w:permStart w:id="275863334" w:edGrp="everyone"/>
      <w:r w:rsidR="00FB452F" w:rsidRPr="00C95839">
        <w:rPr>
          <w:rFonts w:ascii="Times New Roman" w:hAnsi="Times New Roman"/>
        </w:rPr>
        <w:t>…………………………………….…….………....</w:t>
      </w:r>
      <w:permEnd w:id="275863334"/>
    </w:p>
    <w:p w14:paraId="2E87078A" w14:textId="77777777" w:rsidR="00FB452F" w:rsidRPr="00C95839" w:rsidRDefault="00FB452F" w:rsidP="00FB452F">
      <w:pPr>
        <w:spacing w:after="0" w:line="380" w:lineRule="exact"/>
        <w:jc w:val="both"/>
        <w:rPr>
          <w:rFonts w:ascii="Times New Roman" w:hAnsi="Times New Roman"/>
        </w:rPr>
      </w:pPr>
      <w:r w:rsidRPr="00C95839">
        <w:rPr>
          <w:rFonts w:ascii="Times New Roman" w:hAnsi="Times New Roman"/>
          <w:b/>
          <w:u w:val="single"/>
        </w:rPr>
        <w:t>właściwy</w:t>
      </w:r>
      <w:r w:rsidRPr="00C95839">
        <w:rPr>
          <w:rFonts w:ascii="Times New Roman" w:hAnsi="Times New Roman"/>
          <w:b/>
        </w:rPr>
        <w:t xml:space="preserve"> identyfikator podatkowy</w:t>
      </w:r>
      <w:r w:rsidRPr="00C95839">
        <w:rPr>
          <w:rFonts w:ascii="Times New Roman" w:hAnsi="Times New Roman"/>
        </w:rPr>
        <w:t xml:space="preserve"> (NIP </w:t>
      </w:r>
      <w:r w:rsidRPr="00C95839">
        <w:rPr>
          <w:rFonts w:ascii="Times New Roman" w:hAnsi="Times New Roman"/>
          <w:u w:val="single"/>
        </w:rPr>
        <w:t>lub</w:t>
      </w:r>
      <w:r w:rsidRPr="00C95839">
        <w:rPr>
          <w:rFonts w:ascii="Times New Roman" w:hAnsi="Times New Roman"/>
        </w:rPr>
        <w:t xml:space="preserve"> PESEL) </w:t>
      </w:r>
      <w:permStart w:id="449864831" w:edGrp="everyone"/>
      <w:r w:rsidRPr="00C95839">
        <w:rPr>
          <w:rFonts w:ascii="Times New Roman" w:hAnsi="Times New Roman"/>
        </w:rPr>
        <w:t>………………………………………………..………….……</w:t>
      </w:r>
      <w:permEnd w:id="449864831"/>
    </w:p>
    <w:p w14:paraId="2C5D4665" w14:textId="77777777" w:rsidR="00FB452F" w:rsidRPr="00C95839" w:rsidRDefault="00FB452F" w:rsidP="00FB452F">
      <w:pPr>
        <w:spacing w:after="0" w:line="380" w:lineRule="exact"/>
        <w:rPr>
          <w:rFonts w:ascii="Times New Roman" w:hAnsi="Times New Roman"/>
          <w:b/>
        </w:rPr>
      </w:pPr>
      <w:r w:rsidRPr="00C95839">
        <w:rPr>
          <w:rFonts w:ascii="Times New Roman" w:hAnsi="Times New Roman"/>
          <w:b/>
        </w:rPr>
        <w:t>Adres zamieszkania /dla celów podatkowych/:</w:t>
      </w:r>
    </w:p>
    <w:p w14:paraId="17008A61" w14:textId="77777777" w:rsidR="00FB452F" w:rsidRPr="00C95839" w:rsidRDefault="00FB452F" w:rsidP="00FB452F">
      <w:pPr>
        <w:tabs>
          <w:tab w:val="left" w:pos="10490"/>
        </w:tabs>
        <w:spacing w:after="0" w:line="380" w:lineRule="exact"/>
        <w:rPr>
          <w:rFonts w:ascii="Times New Roman" w:hAnsi="Times New Roman"/>
        </w:rPr>
      </w:pPr>
      <w:r w:rsidRPr="00C95839">
        <w:rPr>
          <w:rFonts w:ascii="Times New Roman" w:hAnsi="Times New Roman"/>
        </w:rPr>
        <w:t xml:space="preserve">kod pocztowy </w:t>
      </w:r>
      <w:permStart w:id="1743938612" w:edGrp="everyone"/>
      <w:r w:rsidRPr="00C95839">
        <w:rPr>
          <w:rFonts w:ascii="Times New Roman" w:hAnsi="Times New Roman"/>
        </w:rPr>
        <w:t>…………….………………</w:t>
      </w:r>
      <w:permEnd w:id="1743938612"/>
      <w:r w:rsidRPr="00C95839">
        <w:rPr>
          <w:rFonts w:ascii="Times New Roman" w:hAnsi="Times New Roman"/>
        </w:rPr>
        <w:t xml:space="preserve"> miejscowość </w:t>
      </w:r>
      <w:permStart w:id="1122594027" w:edGrp="everyone"/>
      <w:r w:rsidRPr="00C95839">
        <w:rPr>
          <w:rFonts w:ascii="Times New Roman" w:hAnsi="Times New Roman"/>
        </w:rPr>
        <w:t>………………………….……………...…….……………....</w:t>
      </w:r>
      <w:permEnd w:id="1122594027"/>
    </w:p>
    <w:p w14:paraId="7EE5B328" w14:textId="77777777" w:rsidR="00FB452F" w:rsidRPr="00C95839" w:rsidRDefault="00FB452F" w:rsidP="00FB452F">
      <w:pPr>
        <w:spacing w:after="0" w:line="380" w:lineRule="exact"/>
        <w:rPr>
          <w:rFonts w:ascii="Times New Roman" w:hAnsi="Times New Roman"/>
        </w:rPr>
      </w:pPr>
      <w:r w:rsidRPr="00C95839">
        <w:rPr>
          <w:rFonts w:ascii="Times New Roman" w:hAnsi="Times New Roman"/>
        </w:rPr>
        <w:t xml:space="preserve">ulica </w:t>
      </w:r>
      <w:permStart w:id="1454118044" w:edGrp="everyone"/>
      <w:r w:rsidRPr="00C95839">
        <w:rPr>
          <w:rFonts w:ascii="Times New Roman" w:hAnsi="Times New Roman"/>
        </w:rPr>
        <w:t>.………………........................................................</w:t>
      </w:r>
      <w:permEnd w:id="1454118044"/>
      <w:r w:rsidRPr="00C95839">
        <w:rPr>
          <w:rFonts w:ascii="Times New Roman" w:hAnsi="Times New Roman"/>
        </w:rPr>
        <w:t xml:space="preserve"> nr domu </w:t>
      </w:r>
      <w:permStart w:id="1846697205" w:edGrp="everyone"/>
      <w:r w:rsidRPr="00C95839">
        <w:rPr>
          <w:rFonts w:ascii="Times New Roman" w:hAnsi="Times New Roman"/>
        </w:rPr>
        <w:t>………………...</w:t>
      </w:r>
      <w:permEnd w:id="1846697205"/>
      <w:r w:rsidRPr="00C95839">
        <w:rPr>
          <w:rFonts w:ascii="Times New Roman" w:hAnsi="Times New Roman"/>
        </w:rPr>
        <w:t xml:space="preserve"> nr mieszkania </w:t>
      </w:r>
      <w:permStart w:id="1619526391" w:edGrp="everyone"/>
      <w:r w:rsidRPr="00C95839">
        <w:rPr>
          <w:rFonts w:ascii="Times New Roman" w:hAnsi="Times New Roman"/>
        </w:rPr>
        <w:t>..…………...…..…</w:t>
      </w:r>
      <w:permEnd w:id="1619526391"/>
    </w:p>
    <w:p w14:paraId="079EF6C6" w14:textId="77777777" w:rsidR="00FB452F" w:rsidRPr="00C95839" w:rsidRDefault="00FB452F" w:rsidP="00FB452F">
      <w:pPr>
        <w:spacing w:after="0" w:line="380" w:lineRule="exact"/>
        <w:rPr>
          <w:rFonts w:ascii="Times New Roman" w:hAnsi="Times New Roman"/>
          <w:b/>
        </w:rPr>
      </w:pPr>
      <w:r w:rsidRPr="00C95839">
        <w:rPr>
          <w:rFonts w:ascii="Times New Roman" w:hAnsi="Times New Roman"/>
          <w:b/>
        </w:rPr>
        <w:t>Adres do korespondencji (jeżeli jest inny niż zamieszkania):</w:t>
      </w:r>
    </w:p>
    <w:p w14:paraId="519B5398" w14:textId="77777777" w:rsidR="00FB452F" w:rsidRPr="00C95839" w:rsidRDefault="00FB452F" w:rsidP="00FB452F">
      <w:pPr>
        <w:spacing w:after="0" w:line="380" w:lineRule="exact"/>
        <w:rPr>
          <w:rFonts w:ascii="Times New Roman" w:hAnsi="Times New Roman"/>
        </w:rPr>
      </w:pPr>
      <w:r w:rsidRPr="00C95839">
        <w:rPr>
          <w:rFonts w:ascii="Times New Roman" w:hAnsi="Times New Roman"/>
        </w:rPr>
        <w:t xml:space="preserve">kod pocztowy </w:t>
      </w:r>
      <w:permStart w:id="507906846" w:edGrp="everyone"/>
      <w:r w:rsidRPr="00C95839">
        <w:rPr>
          <w:rFonts w:ascii="Times New Roman" w:hAnsi="Times New Roman"/>
        </w:rPr>
        <w:t>……………………………</w:t>
      </w:r>
      <w:permEnd w:id="507906846"/>
      <w:r w:rsidRPr="00C95839">
        <w:rPr>
          <w:rFonts w:ascii="Times New Roman" w:hAnsi="Times New Roman"/>
        </w:rPr>
        <w:t xml:space="preserve"> miejscowość </w:t>
      </w:r>
      <w:permStart w:id="1885349806" w:edGrp="everyone"/>
      <w:r w:rsidRPr="00C95839">
        <w:rPr>
          <w:rFonts w:ascii="Times New Roman" w:hAnsi="Times New Roman"/>
        </w:rPr>
        <w:t>…………………………….……………...…….………..…....</w:t>
      </w:r>
      <w:permEnd w:id="1885349806"/>
    </w:p>
    <w:p w14:paraId="0848996C" w14:textId="77777777" w:rsidR="00021162" w:rsidRPr="00C95839" w:rsidRDefault="00FB452F" w:rsidP="00FB452F">
      <w:pPr>
        <w:spacing w:after="0" w:line="240" w:lineRule="auto"/>
        <w:ind w:right="230"/>
        <w:rPr>
          <w:rFonts w:ascii="Times New Roman" w:hAnsi="Times New Roman"/>
        </w:rPr>
      </w:pPr>
      <w:r w:rsidRPr="00C95839">
        <w:rPr>
          <w:rFonts w:ascii="Times New Roman" w:hAnsi="Times New Roman"/>
        </w:rPr>
        <w:t xml:space="preserve">ulica </w:t>
      </w:r>
      <w:permStart w:id="235885643" w:edGrp="everyone"/>
      <w:r w:rsidRPr="00C95839">
        <w:rPr>
          <w:rFonts w:ascii="Times New Roman" w:hAnsi="Times New Roman"/>
        </w:rPr>
        <w:t>.……………….........................................................</w:t>
      </w:r>
      <w:permEnd w:id="235885643"/>
      <w:r w:rsidRPr="00C95839">
        <w:rPr>
          <w:rFonts w:ascii="Times New Roman" w:hAnsi="Times New Roman"/>
        </w:rPr>
        <w:t xml:space="preserve"> nr domu </w:t>
      </w:r>
      <w:permStart w:id="1774916341" w:edGrp="everyone"/>
      <w:r w:rsidRPr="00C95839">
        <w:rPr>
          <w:rFonts w:ascii="Times New Roman" w:hAnsi="Times New Roman"/>
        </w:rPr>
        <w:t>………………...</w:t>
      </w:r>
      <w:permEnd w:id="1774916341"/>
      <w:r w:rsidRPr="00C95839">
        <w:rPr>
          <w:rFonts w:ascii="Times New Roman" w:hAnsi="Times New Roman"/>
        </w:rPr>
        <w:t xml:space="preserve"> nr mieszkania </w:t>
      </w:r>
      <w:permStart w:id="170090535" w:edGrp="everyone"/>
      <w:r w:rsidRPr="00C95839">
        <w:rPr>
          <w:rFonts w:ascii="Times New Roman" w:hAnsi="Times New Roman"/>
        </w:rPr>
        <w:t>……………...….…</w:t>
      </w:r>
      <w:permEnd w:id="170090535"/>
    </w:p>
    <w:p w14:paraId="2A022D86" w14:textId="77777777" w:rsidR="00FB452F" w:rsidRPr="00C95839" w:rsidRDefault="0031734C" w:rsidP="00FB452F">
      <w:pPr>
        <w:spacing w:after="0" w:line="240" w:lineRule="auto"/>
        <w:rPr>
          <w:rFonts w:ascii="Times New Roman" w:hAnsi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CA280C" wp14:editId="07777777">
                <wp:simplePos x="0" y="0"/>
                <wp:positionH relativeFrom="column">
                  <wp:posOffset>-152400</wp:posOffset>
                </wp:positionH>
                <wp:positionV relativeFrom="paragraph">
                  <wp:posOffset>192405</wp:posOffset>
                </wp:positionV>
                <wp:extent cx="6826250" cy="1729105"/>
                <wp:effectExtent l="0" t="0" r="12700" b="234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0" cy="172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9EFC5" w14:textId="77777777" w:rsidR="00021162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DODATKOWE DANE </w:t>
                            </w:r>
                            <w:r w:rsidR="00987C6B" w:rsidRPr="00987C6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DLA OBCOKRAJOWCA:</w:t>
                            </w:r>
                          </w:p>
                          <w:p w14:paraId="0A303D59" w14:textId="77777777" w:rsidR="00987C6B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imię ojca</w:t>
                            </w:r>
                            <w:r w:rsidR="00E8737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457794917" w:edGrp="everyone"/>
                            <w:r w:rsidR="00987C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………….………………………</w:t>
                            </w:r>
                            <w:permEnd w:id="457794917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imię matki</w:t>
                            </w:r>
                            <w:r w:rsidR="00E8737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2017003292" w:edGrp="everyone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………….………………………</w:t>
                            </w:r>
                            <w:permEnd w:id="2017003292"/>
                          </w:p>
                          <w:p w14:paraId="77AE3E92" w14:textId="635B5D6C" w:rsidR="009C5825" w:rsidRDefault="00A93F4C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 paszportu</w:t>
                            </w:r>
                            <w:r w:rsidR="00E8737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438122205" w:edGrp="everyone"/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..........................................................</w:t>
                            </w:r>
                            <w:permEnd w:id="1438122205"/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kraj </w:t>
                            </w:r>
                            <w:r w:rsidR="00361F5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</w:t>
                            </w:r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ydania</w:t>
                            </w:r>
                            <w:permStart w:id="819547085" w:edGrp="everyone"/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.................................................................</w:t>
                            </w:r>
                            <w:permEnd w:id="819547085"/>
                          </w:p>
                          <w:p w14:paraId="72A34C90" w14:textId="1E70A7E7" w:rsidR="00987C6B" w:rsidRDefault="00987C6B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nr konta</w:t>
                            </w:r>
                            <w:r w:rsidR="00E8737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388068322" w:edGrp="everyone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……………………………………………</w:t>
                            </w:r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…….</w:t>
                            </w:r>
                            <w:permEnd w:id="1388068322"/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SWIFT/BIC</w:t>
                            </w:r>
                            <w:r w:rsidR="00E8737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681259568" w:edGrp="everyone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permEnd w:id="681259568"/>
                          </w:p>
                          <w:p w14:paraId="7DBD354F" w14:textId="62E60E13" w:rsidR="00987C6B" w:rsidRDefault="00987C6B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nazwa i adres banku</w:t>
                            </w:r>
                            <w:r w:rsidR="00E8737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75787594" w:edGrp="everyone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</w:t>
                            </w:r>
                            <w:r w:rsidR="009C582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….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……………..</w:t>
                            </w:r>
                            <w:permEnd w:id="75787594"/>
                          </w:p>
                          <w:p w14:paraId="5EB3016C" w14:textId="77777777" w:rsidR="00017553" w:rsidRPr="00017553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waluta rachunku bankowego</w:t>
                            </w:r>
                            <w:r w:rsidR="00E8737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905553521" w:edGrp="everyone"/>
                            <w:r w:rsidR="00987C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…………………</w:t>
                            </w:r>
                            <w:permEnd w:id="190555352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CA280C" id="Text Box 3" o:spid="_x0000_s1027" type="#_x0000_t202" style="position:absolute;margin-left:-12pt;margin-top:15.15pt;width:537.5pt;height:136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">
                <v:textbox style="mso-fit-shape-to-text:t">
                  <w:txbxContent>
                    <w:p w14:paraId="3AB9EFC5" w14:textId="77777777" w:rsidR="00021162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DODATKOWE DANE </w:t>
                      </w:r>
                      <w:r w:rsidR="00987C6B" w:rsidRPr="00987C6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DLA OBCOKRAJOWCA:</w:t>
                      </w:r>
                    </w:p>
                    <w:p w14:paraId="0A303D59" w14:textId="77777777" w:rsidR="00987C6B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imię ojca</w:t>
                      </w:r>
                      <w:r w:rsidR="00E8737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457794917" w:edGrp="everyone"/>
                      <w:r w:rsidR="00987C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………….………………………</w:t>
                      </w:r>
                      <w:permEnd w:id="457794917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imię matki</w:t>
                      </w:r>
                      <w:r w:rsidR="00E8737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2017003292" w:edGrp="everyone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………….………………………</w:t>
                      </w:r>
                      <w:permEnd w:id="2017003292"/>
                    </w:p>
                    <w:p w14:paraId="77AE3E92" w14:textId="635B5D6C" w:rsidR="009C5825" w:rsidRDefault="00A93F4C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</w:t>
                      </w:r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 paszportu</w:t>
                      </w:r>
                      <w:r w:rsidR="00E8737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438122205" w:edGrp="everyone"/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..........................................................</w:t>
                      </w:r>
                      <w:permEnd w:id="1438122205"/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kraj </w:t>
                      </w:r>
                      <w:r w:rsidR="00361F5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w</w:t>
                      </w:r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ydania</w:t>
                      </w:r>
                      <w:permStart w:id="819547085" w:edGrp="everyone"/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.................................................................</w:t>
                      </w:r>
                      <w:permEnd w:id="819547085"/>
                    </w:p>
                    <w:p w14:paraId="72A34C90" w14:textId="1E70A7E7" w:rsidR="00987C6B" w:rsidRDefault="00987C6B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nr konta</w:t>
                      </w:r>
                      <w:r w:rsidR="00E8737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388068322" w:edGrp="everyone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……………………………………………</w:t>
                      </w:r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…….</w:t>
                      </w:r>
                      <w:permEnd w:id="1388068322"/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SWIFT/BIC</w:t>
                      </w:r>
                      <w:r w:rsidR="00E8737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681259568" w:edGrp="everyone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…………………………………</w:t>
                      </w:r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permEnd w:id="681259568"/>
                    </w:p>
                    <w:p w14:paraId="7DBD354F" w14:textId="62E60E13" w:rsidR="00987C6B" w:rsidRDefault="00987C6B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nazwa i adres banku</w:t>
                      </w:r>
                      <w:r w:rsidR="00E8737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75787594" w:edGrp="everyone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…………………………………………………………………………</w:t>
                      </w:r>
                      <w:r w:rsidR="009C582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….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……………..</w:t>
                      </w:r>
                      <w:permEnd w:id="75787594"/>
                    </w:p>
                    <w:p w14:paraId="5EB3016C" w14:textId="77777777" w:rsidR="00017553" w:rsidRPr="00017553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waluta rachunku bankowego</w:t>
                      </w:r>
                      <w:r w:rsidR="00E8737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905553521" w:edGrp="everyone"/>
                      <w:r w:rsidR="00987C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…………………</w:t>
                      </w:r>
                      <w:permEnd w:id="1905553521"/>
                    </w:p>
                  </w:txbxContent>
                </v:textbox>
              </v:shape>
            </w:pict>
          </mc:Fallback>
        </mc:AlternateContent>
      </w:r>
      <w:r w:rsidR="28DCD3A9" w:rsidRPr="32947846">
        <w:rPr>
          <w:rFonts w:ascii="Times New Roman" w:hAnsi="Times New Roman"/>
          <w:b/>
          <w:bCs/>
        </w:rPr>
        <w:t>Urząd Skarbowy</w:t>
      </w:r>
      <w:r w:rsidR="28DCD3A9" w:rsidRPr="00C95839">
        <w:rPr>
          <w:rFonts w:ascii="Times New Roman" w:hAnsi="Times New Roman"/>
        </w:rPr>
        <w:t xml:space="preserve">: </w:t>
      </w:r>
      <w:permStart w:id="93591706" w:edGrp="everyone"/>
      <w:r w:rsidR="28DCD3A9" w:rsidRPr="00C95839">
        <w:rPr>
          <w:rFonts w:ascii="Times New Roman" w:hAnsi="Times New Roman"/>
        </w:rPr>
        <w:t>………………………………………………………………………………………………………..</w:t>
      </w:r>
      <w:permEnd w:id="93591706"/>
    </w:p>
    <w:p w14:paraId="5DAB6C7B" w14:textId="77777777" w:rsidR="00FB452F" w:rsidRPr="00C95839" w:rsidRDefault="00FB452F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</w:rPr>
        <w:sectPr w:rsidR="00FB452F" w:rsidRPr="00C95839" w:rsidSect="0034170D">
          <w:pgSz w:w="11906" w:h="16838"/>
          <w:pgMar w:top="397" w:right="454" w:bottom="454" w:left="680" w:header="709" w:footer="709" w:gutter="0"/>
          <w:cols w:space="708"/>
          <w:docGrid w:linePitch="360"/>
        </w:sectPr>
      </w:pPr>
    </w:p>
    <w:p w14:paraId="2246C87D" w14:textId="77777777" w:rsidR="00F67FF0" w:rsidRPr="00C95839" w:rsidRDefault="00021162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C95839">
        <w:rPr>
          <w:rFonts w:ascii="Times New Roman" w:hAnsi="Times New Roman"/>
        </w:rPr>
        <w:t xml:space="preserve">  </w:t>
      </w:r>
      <w:r w:rsidR="00F67FF0" w:rsidRPr="00C95839">
        <w:rPr>
          <w:rFonts w:ascii="Times New Roman" w:hAnsi="Times New Roman"/>
        </w:rPr>
        <w:t xml:space="preserve">                                                    </w:t>
      </w:r>
    </w:p>
    <w:p w14:paraId="207CCF61" w14:textId="77777777" w:rsidR="00F67FF0" w:rsidRPr="00C95839" w:rsidRDefault="00F67FF0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C95839">
        <w:rPr>
          <w:rFonts w:ascii="Times New Roman" w:hAnsi="Times New Roman"/>
        </w:rPr>
        <w:t xml:space="preserve">     </w:t>
      </w:r>
    </w:p>
    <w:p w14:paraId="35E888F9" w14:textId="77777777" w:rsidR="00F67FF0" w:rsidRPr="00C95839" w:rsidRDefault="00F67FF0" w:rsidP="0055568A">
      <w:pPr>
        <w:tabs>
          <w:tab w:val="left" w:pos="5136"/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</w:rPr>
        <w:sectPr w:rsidR="00F67FF0" w:rsidRPr="00C95839" w:rsidSect="00F67FF0">
          <w:type w:val="continuous"/>
          <w:pgSz w:w="11906" w:h="16838"/>
          <w:pgMar w:top="720" w:right="720" w:bottom="720" w:left="720" w:header="708" w:footer="708" w:gutter="0"/>
          <w:cols w:num="2" w:space="194"/>
          <w:docGrid w:linePitch="360"/>
        </w:sectPr>
      </w:pPr>
      <w:r w:rsidRPr="00C95839">
        <w:rPr>
          <w:rFonts w:ascii="Times New Roman" w:hAnsi="Times New Roman"/>
          <w:b/>
        </w:rPr>
        <w:t xml:space="preserve"> </w:t>
      </w:r>
      <w:r w:rsidR="00C77D33" w:rsidRPr="00C95839">
        <w:rPr>
          <w:rFonts w:ascii="Times New Roman" w:hAnsi="Times New Roman"/>
          <w:b/>
        </w:rPr>
        <w:t xml:space="preserve">            </w:t>
      </w:r>
    </w:p>
    <w:p w14:paraId="02EB378F" w14:textId="77777777" w:rsidR="003A1001" w:rsidRPr="00C95839" w:rsidRDefault="003A1001" w:rsidP="0055568A">
      <w:pPr>
        <w:tabs>
          <w:tab w:val="left" w:pos="5170"/>
        </w:tabs>
        <w:spacing w:after="0" w:line="360" w:lineRule="auto"/>
        <w:ind w:right="230"/>
        <w:rPr>
          <w:rFonts w:ascii="Times New Roman" w:hAnsi="Times New Roman"/>
        </w:rPr>
      </w:pPr>
    </w:p>
    <w:p w14:paraId="6A05A809" w14:textId="77777777" w:rsidR="009C5825" w:rsidRPr="00C95839" w:rsidRDefault="009C5825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5A39BBE3" w14:textId="77777777" w:rsidR="009C5825" w:rsidRPr="00C95839" w:rsidRDefault="009C5825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41C8F396" w14:textId="77777777" w:rsidR="009C5825" w:rsidRPr="00C95839" w:rsidRDefault="009C5825" w:rsidP="0055568A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6FAD3B49" w14:textId="77777777" w:rsidR="0034170D" w:rsidRDefault="0034170D" w:rsidP="0055568A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0EBF5857" w14:textId="0AB8D417" w:rsidR="00987C6B" w:rsidRPr="00C95839" w:rsidRDefault="00987C6B" w:rsidP="0055568A">
      <w:pPr>
        <w:spacing w:after="0" w:line="240" w:lineRule="auto"/>
        <w:ind w:right="230"/>
        <w:rPr>
          <w:rFonts w:ascii="Times New Roman" w:hAnsi="Times New Roman"/>
          <w:sz w:val="20"/>
          <w:szCs w:val="20"/>
        </w:rPr>
      </w:pPr>
      <w:r w:rsidRPr="00C95839">
        <w:rPr>
          <w:rFonts w:ascii="Times New Roman" w:hAnsi="Times New Roman"/>
          <w:b/>
          <w:sz w:val="20"/>
          <w:szCs w:val="20"/>
        </w:rPr>
        <w:t>Należność przekazać</w:t>
      </w:r>
      <w:r w:rsidRPr="00C95839">
        <w:rPr>
          <w:rFonts w:ascii="Times New Roman" w:hAnsi="Times New Roman"/>
          <w:sz w:val="20"/>
          <w:szCs w:val="20"/>
        </w:rPr>
        <w:t>:</w:t>
      </w:r>
      <w:r w:rsidR="00774BC1" w:rsidRPr="00C95839">
        <w:rPr>
          <w:rFonts w:ascii="Times New Roman" w:hAnsi="Times New Roman"/>
          <w:sz w:val="20"/>
          <w:szCs w:val="20"/>
        </w:rPr>
        <w:t>*</w:t>
      </w:r>
    </w:p>
    <w:tbl>
      <w:tblPr>
        <w:tblpPr w:leftFromText="141" w:rightFromText="141" w:vertAnchor="text" w:horzAnchor="margin" w:tblpXSpec="right" w:tblpY="149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"/>
        <w:gridCol w:w="313"/>
        <w:gridCol w:w="313"/>
        <w:gridCol w:w="313"/>
        <w:gridCol w:w="313"/>
        <w:gridCol w:w="313"/>
        <w:gridCol w:w="313"/>
        <w:gridCol w:w="313"/>
        <w:gridCol w:w="313"/>
        <w:gridCol w:w="311"/>
        <w:gridCol w:w="313"/>
        <w:gridCol w:w="314"/>
        <w:gridCol w:w="314"/>
        <w:gridCol w:w="314"/>
        <w:gridCol w:w="314"/>
        <w:gridCol w:w="314"/>
        <w:gridCol w:w="314"/>
        <w:gridCol w:w="314"/>
        <w:gridCol w:w="312"/>
        <w:gridCol w:w="314"/>
        <w:gridCol w:w="314"/>
        <w:gridCol w:w="314"/>
        <w:gridCol w:w="314"/>
        <w:gridCol w:w="314"/>
        <w:gridCol w:w="314"/>
        <w:gridCol w:w="314"/>
        <w:gridCol w:w="314"/>
        <w:gridCol w:w="298"/>
      </w:tblGrid>
      <w:tr w:rsidR="007961FA" w:rsidRPr="00C95839" w14:paraId="72A3D3EC" w14:textId="77777777" w:rsidTr="007961FA">
        <w:trPr>
          <w:trHeight w:val="296"/>
        </w:trPr>
        <w:tc>
          <w:tcPr>
            <w:tcW w:w="370" w:type="dxa"/>
          </w:tcPr>
          <w:p w14:paraId="0D0B940D" w14:textId="77777777" w:rsidR="00744743" w:rsidRPr="00C95839" w:rsidRDefault="00744743" w:rsidP="0055568A">
            <w:pPr>
              <w:ind w:right="230"/>
            </w:pPr>
            <w:permStart w:id="510933262" w:edGrp="everyone" w:colFirst="12" w:colLast="12"/>
            <w:permStart w:id="1044122532" w:edGrp="everyone" w:colFirst="13" w:colLast="13"/>
            <w:permStart w:id="113783884" w:edGrp="everyone" w:colFirst="14" w:colLast="14"/>
            <w:permStart w:id="1758288767" w:edGrp="everyone" w:colFirst="15" w:colLast="15"/>
            <w:permStart w:id="1212957248" w:edGrp="everyone" w:colFirst="16" w:colLast="16"/>
            <w:permStart w:id="961240751" w:edGrp="everyone" w:colFirst="17" w:colLast="17"/>
            <w:permStart w:id="814821756" w:edGrp="everyone" w:colFirst="18" w:colLast="18"/>
            <w:permStart w:id="777806968" w:edGrp="everyone" w:colFirst="19" w:colLast="19"/>
            <w:permStart w:id="109001571" w:edGrp="everyone" w:colFirst="20" w:colLast="20"/>
            <w:permStart w:id="694508427" w:edGrp="everyone" w:colFirst="21" w:colLast="21"/>
            <w:permStart w:id="154547166" w:edGrp="everyone" w:colFirst="22" w:colLast="22"/>
            <w:permStart w:id="54265815" w:edGrp="everyone" w:colFirst="23" w:colLast="23"/>
            <w:permStart w:id="801388411" w:edGrp="everyone" w:colFirst="24" w:colLast="24"/>
            <w:permStart w:id="2033264735" w:edGrp="everyone" w:colFirst="25" w:colLast="25"/>
            <w:permStart w:id="307373371" w:edGrp="everyone" w:colFirst="26" w:colLast="26"/>
            <w:permStart w:id="1973684573" w:edGrp="everyone" w:colFirst="27" w:colLast="27"/>
            <w:permStart w:id="383017133" w:edGrp="everyone" w:colFirst="3" w:colLast="3"/>
            <w:permStart w:id="81556067" w:edGrp="everyone" w:colFirst="4" w:colLast="4"/>
            <w:permStart w:id="516427700" w:edGrp="everyone" w:colFirst="5" w:colLast="5"/>
            <w:permStart w:id="1169822992" w:edGrp="everyone" w:colFirst="6" w:colLast="6"/>
            <w:permStart w:id="332545935" w:edGrp="everyone" w:colFirst="7" w:colLast="7"/>
            <w:permStart w:id="519963508" w:edGrp="everyone" w:colFirst="8" w:colLast="8"/>
            <w:permStart w:id="924655588" w:edGrp="everyone" w:colFirst="9" w:colLast="9"/>
            <w:permStart w:id="287053495" w:edGrp="everyone" w:colFirst="10" w:colLast="10"/>
            <w:permStart w:id="59575086" w:edGrp="everyone" w:colFirst="0" w:colLast="0"/>
            <w:permStart w:id="2108512044" w:edGrp="everyone" w:colFirst="1" w:colLast="1"/>
          </w:p>
        </w:tc>
        <w:tc>
          <w:tcPr>
            <w:tcW w:w="313" w:type="dxa"/>
          </w:tcPr>
          <w:p w14:paraId="0E27B00A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3" w:type="dxa"/>
            <w:tcBorders>
              <w:top w:val="nil"/>
              <w:bottom w:val="nil"/>
            </w:tcBorders>
          </w:tcPr>
          <w:p w14:paraId="60061E4C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3" w:type="dxa"/>
          </w:tcPr>
          <w:p w14:paraId="44EAFD9C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3" w:type="dxa"/>
          </w:tcPr>
          <w:p w14:paraId="4B94D5A5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3" w:type="dxa"/>
          </w:tcPr>
          <w:p w14:paraId="3DEEC669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3" w:type="dxa"/>
          </w:tcPr>
          <w:p w14:paraId="3656B9AB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3" w:type="dxa"/>
          </w:tcPr>
          <w:p w14:paraId="45FB0818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3" w:type="dxa"/>
          </w:tcPr>
          <w:p w14:paraId="049F31CB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1" w:type="dxa"/>
          </w:tcPr>
          <w:p w14:paraId="53128261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3" w:type="dxa"/>
          </w:tcPr>
          <w:p w14:paraId="62486C05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  <w:tcBorders>
              <w:top w:val="nil"/>
              <w:bottom w:val="nil"/>
            </w:tcBorders>
          </w:tcPr>
          <w:p w14:paraId="4101652C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4B99056E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1299C43A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4DDBEF00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3461D779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3CF2D8B6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0FB78278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2" w:type="dxa"/>
          </w:tcPr>
          <w:p w14:paraId="1FC39945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0562CB0E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34CE0A41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62EBF3C5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6D98A12B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2946DB82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5997CC1D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110FFD37" w14:textId="77777777" w:rsidR="00744743" w:rsidRPr="00C95839" w:rsidRDefault="00744743" w:rsidP="0055568A">
            <w:pPr>
              <w:ind w:right="230"/>
            </w:pPr>
          </w:p>
        </w:tc>
        <w:tc>
          <w:tcPr>
            <w:tcW w:w="314" w:type="dxa"/>
          </w:tcPr>
          <w:p w14:paraId="6B699379" w14:textId="77777777" w:rsidR="00744743" w:rsidRPr="00C95839" w:rsidRDefault="00744743" w:rsidP="0055568A">
            <w:pPr>
              <w:ind w:right="230"/>
            </w:pPr>
          </w:p>
        </w:tc>
        <w:tc>
          <w:tcPr>
            <w:tcW w:w="298" w:type="dxa"/>
          </w:tcPr>
          <w:p w14:paraId="3FE9F23F" w14:textId="77777777" w:rsidR="00744743" w:rsidRPr="00C95839" w:rsidRDefault="00744743" w:rsidP="0055568A">
            <w:pPr>
              <w:ind w:right="230"/>
            </w:pPr>
          </w:p>
        </w:tc>
      </w:tr>
      <w:permEnd w:id="510933262"/>
      <w:permEnd w:id="1044122532"/>
      <w:permEnd w:id="113783884"/>
      <w:permEnd w:id="1758288767"/>
      <w:permEnd w:id="1212957248"/>
      <w:permEnd w:id="961240751"/>
      <w:permEnd w:id="814821756"/>
      <w:permEnd w:id="777806968"/>
      <w:permEnd w:id="109001571"/>
      <w:permEnd w:id="694508427"/>
      <w:permEnd w:id="154547166"/>
      <w:permEnd w:id="54265815"/>
      <w:permEnd w:id="801388411"/>
      <w:permEnd w:id="2033264735"/>
      <w:permEnd w:id="307373371"/>
      <w:permEnd w:id="1973684573"/>
      <w:permEnd w:id="383017133"/>
      <w:permEnd w:id="81556067"/>
      <w:permEnd w:id="516427700"/>
      <w:permEnd w:id="1169822992"/>
      <w:permEnd w:id="332545935"/>
      <w:permEnd w:id="519963508"/>
      <w:permEnd w:id="924655588"/>
      <w:permEnd w:id="287053495"/>
      <w:permEnd w:id="59575086"/>
      <w:permEnd w:id="2108512044"/>
    </w:tbl>
    <w:p w14:paraId="1F72F646" w14:textId="77777777" w:rsidR="00744743" w:rsidRPr="0034170D" w:rsidRDefault="00744743" w:rsidP="0055568A">
      <w:pPr>
        <w:spacing w:after="0" w:line="240" w:lineRule="auto"/>
        <w:ind w:right="230"/>
        <w:rPr>
          <w:rFonts w:ascii="Times New Roman" w:hAnsi="Times New Roman"/>
          <w:sz w:val="16"/>
          <w:szCs w:val="16"/>
        </w:rPr>
      </w:pPr>
    </w:p>
    <w:p w14:paraId="230AABA0" w14:textId="4DC69C15" w:rsidR="00744743" w:rsidRPr="005C6901" w:rsidRDefault="00987C6B" w:rsidP="0055568A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</w:rPr>
      </w:pPr>
      <w:r w:rsidRPr="005C6901">
        <w:rPr>
          <w:rFonts w:ascii="Times New Roman" w:hAnsi="Times New Roman"/>
        </w:rPr>
        <w:t xml:space="preserve">nr </w:t>
      </w:r>
      <w:r w:rsidR="00774BC1" w:rsidRPr="005C6901">
        <w:rPr>
          <w:rFonts w:ascii="Times New Roman" w:hAnsi="Times New Roman"/>
        </w:rPr>
        <w:t>k</w:t>
      </w:r>
      <w:r w:rsidRPr="005C6901">
        <w:rPr>
          <w:rFonts w:ascii="Times New Roman" w:hAnsi="Times New Roman"/>
        </w:rPr>
        <w:t>onta</w:t>
      </w:r>
      <w:r w:rsidR="006C6C6C" w:rsidRPr="005C6901">
        <w:rPr>
          <w:rFonts w:ascii="Times New Roman" w:hAnsi="Times New Roman"/>
        </w:rPr>
        <w:t>, którego Wykonawca jest właścicielem lub współwłaścicielem</w:t>
      </w:r>
      <w:r w:rsidR="00637A4D" w:rsidRPr="005C6901">
        <w:rPr>
          <w:rFonts w:ascii="Times New Roman" w:hAnsi="Times New Roman"/>
        </w:rPr>
        <w:t xml:space="preserve"> </w:t>
      </w:r>
    </w:p>
    <w:p w14:paraId="1E24DB7F" w14:textId="77777777" w:rsidR="003A1001" w:rsidRPr="00C95839" w:rsidRDefault="00017553" w:rsidP="0055568A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</w:rPr>
      </w:pPr>
      <w:r w:rsidRPr="00C95839">
        <w:rPr>
          <w:rFonts w:ascii="Times New Roman" w:hAnsi="Times New Roman"/>
        </w:rPr>
        <w:t xml:space="preserve">do kasy </w:t>
      </w:r>
      <w:r w:rsidR="00FB452F" w:rsidRPr="00C95839">
        <w:rPr>
          <w:rFonts w:ascii="Times New Roman" w:hAnsi="Times New Roman"/>
        </w:rPr>
        <w:t>Banku Pekao S.A.</w:t>
      </w:r>
    </w:p>
    <w:p w14:paraId="519E2667" w14:textId="77777777" w:rsidR="00774BC1" w:rsidRPr="00C95839" w:rsidRDefault="00774BC1" w:rsidP="0055568A">
      <w:pPr>
        <w:spacing w:line="240" w:lineRule="auto"/>
        <w:ind w:right="230"/>
        <w:rPr>
          <w:rFonts w:ascii="Times New Roman" w:hAnsi="Times New Roman"/>
          <w:sz w:val="16"/>
          <w:szCs w:val="16"/>
        </w:rPr>
      </w:pPr>
      <w:r w:rsidRPr="00C95839">
        <w:rPr>
          <w:rFonts w:ascii="Times New Roman" w:hAnsi="Times New Roman"/>
          <w:sz w:val="16"/>
          <w:szCs w:val="16"/>
        </w:rPr>
        <w:t>*niepotrzebne skreślić</w:t>
      </w:r>
    </w:p>
    <w:p w14:paraId="5F79A4FA" w14:textId="77777777" w:rsidR="00B838A0" w:rsidRPr="00C95839" w:rsidRDefault="00495FA5" w:rsidP="005806B8">
      <w:pPr>
        <w:spacing w:after="0"/>
        <w:ind w:right="-24"/>
        <w:rPr>
          <w:rFonts w:ascii="Times New Roman" w:hAnsi="Times New Roman"/>
          <w:sz w:val="18"/>
          <w:szCs w:val="18"/>
        </w:rPr>
      </w:pPr>
      <w:r w:rsidRPr="00C95839">
        <w:rPr>
          <w:rFonts w:ascii="Times New Roman" w:hAnsi="Times New Roman"/>
          <w:sz w:val="18"/>
          <w:szCs w:val="18"/>
        </w:rPr>
        <w:t>Źródło finansowania:</w:t>
      </w:r>
      <w:r w:rsidRPr="00C95839">
        <w:rPr>
          <w:rFonts w:ascii="Times New Roman" w:hAnsi="Times New Roman"/>
          <w:sz w:val="18"/>
          <w:szCs w:val="18"/>
        </w:rPr>
        <w:tab/>
      </w:r>
      <w:r w:rsidRPr="00C95839">
        <w:rPr>
          <w:rFonts w:ascii="Times New Roman" w:hAnsi="Times New Roman"/>
          <w:sz w:val="18"/>
          <w:szCs w:val="18"/>
        </w:rPr>
        <w:tab/>
      </w:r>
      <w:r w:rsidRPr="00C95839">
        <w:rPr>
          <w:rFonts w:ascii="Times New Roman" w:hAnsi="Times New Roman"/>
          <w:sz w:val="18"/>
          <w:szCs w:val="18"/>
        </w:rPr>
        <w:tab/>
      </w:r>
      <w:r w:rsidRPr="00C95839">
        <w:rPr>
          <w:rFonts w:ascii="Times New Roman" w:hAnsi="Times New Roman"/>
          <w:sz w:val="18"/>
          <w:szCs w:val="18"/>
        </w:rPr>
        <w:tab/>
      </w:r>
      <w:r w:rsidRPr="00C95839">
        <w:rPr>
          <w:rFonts w:ascii="Times New Roman" w:hAnsi="Times New Roman"/>
          <w:sz w:val="18"/>
          <w:szCs w:val="18"/>
        </w:rPr>
        <w:tab/>
      </w:r>
      <w:r w:rsidRPr="00C95839">
        <w:rPr>
          <w:rFonts w:ascii="Times New Roman" w:hAnsi="Times New Roman"/>
          <w:sz w:val="18"/>
          <w:szCs w:val="18"/>
        </w:rPr>
        <w:tab/>
      </w:r>
      <w:r w:rsidRPr="00C95839">
        <w:rPr>
          <w:rFonts w:ascii="Times New Roman" w:hAnsi="Times New Roman"/>
          <w:sz w:val="18"/>
          <w:szCs w:val="18"/>
        </w:rPr>
        <w:tab/>
        <w:t xml:space="preserve"> </w:t>
      </w:r>
      <w:r w:rsidR="005806B8" w:rsidRPr="00C95839">
        <w:rPr>
          <w:rFonts w:ascii="Times New Roman" w:hAnsi="Times New Roman"/>
          <w:sz w:val="18"/>
          <w:szCs w:val="18"/>
        </w:rPr>
        <w:tab/>
      </w:r>
      <w:r w:rsidR="005806B8" w:rsidRPr="00C95839">
        <w:rPr>
          <w:rFonts w:ascii="Times New Roman" w:hAnsi="Times New Roman"/>
          <w:sz w:val="18"/>
          <w:szCs w:val="18"/>
        </w:rPr>
        <w:tab/>
      </w:r>
      <w:r w:rsidR="00B838A0" w:rsidRPr="00C95839">
        <w:rPr>
          <w:rFonts w:ascii="Times New Roman" w:hAnsi="Times New Roman"/>
          <w:sz w:val="18"/>
          <w:szCs w:val="18"/>
        </w:rPr>
        <w:t xml:space="preserve">Kraków, dnia </w:t>
      </w:r>
      <w:permStart w:id="423443143" w:edGrp="everyone"/>
      <w:r w:rsidR="00B838A0" w:rsidRPr="00C95839">
        <w:rPr>
          <w:rFonts w:ascii="Times New Roman" w:hAnsi="Times New Roman"/>
          <w:sz w:val="18"/>
          <w:szCs w:val="18"/>
        </w:rPr>
        <w:t>.........................</w:t>
      </w:r>
      <w:r w:rsidR="005806B8" w:rsidRPr="00C95839">
        <w:rPr>
          <w:rFonts w:ascii="Times New Roman" w:hAnsi="Times New Roman"/>
          <w:sz w:val="18"/>
          <w:szCs w:val="18"/>
        </w:rPr>
        <w:t>.........</w:t>
      </w:r>
      <w:r w:rsidR="00B838A0" w:rsidRPr="00C95839">
        <w:rPr>
          <w:rFonts w:ascii="Times New Roman" w:hAnsi="Times New Roman"/>
          <w:sz w:val="18"/>
          <w:szCs w:val="18"/>
        </w:rPr>
        <w:t>...</w:t>
      </w:r>
      <w:permEnd w:id="423443143"/>
    </w:p>
    <w:p w14:paraId="60A73ECF" w14:textId="77777777" w:rsidR="00B838A0" w:rsidRPr="00C95839" w:rsidRDefault="00B838A0" w:rsidP="0055568A">
      <w:pPr>
        <w:tabs>
          <w:tab w:val="left" w:pos="3420"/>
        </w:tabs>
        <w:spacing w:after="0"/>
        <w:ind w:right="230"/>
        <w:rPr>
          <w:rFonts w:ascii="Times New Roman" w:hAnsi="Times New Roman"/>
          <w:sz w:val="18"/>
          <w:szCs w:val="18"/>
        </w:rPr>
      </w:pPr>
      <w:r w:rsidRPr="00C95839">
        <w:rPr>
          <w:rFonts w:ascii="Times New Roman" w:hAnsi="Times New Roman"/>
          <w:sz w:val="18"/>
          <w:szCs w:val="18"/>
        </w:rPr>
        <w:t xml:space="preserve">MPK </w:t>
      </w:r>
      <w:permStart w:id="220489067" w:edGrp="everyone"/>
      <w:r w:rsidRPr="00C95839">
        <w:rPr>
          <w:rFonts w:ascii="Times New Roman" w:hAnsi="Times New Roman"/>
          <w:sz w:val="18"/>
          <w:szCs w:val="18"/>
        </w:rPr>
        <w:t>……………………….</w:t>
      </w:r>
      <w:permEnd w:id="220489067"/>
    </w:p>
    <w:p w14:paraId="6626BB15" w14:textId="77777777" w:rsidR="00B838A0" w:rsidRPr="00C95839" w:rsidRDefault="00B838A0" w:rsidP="0055568A">
      <w:pPr>
        <w:tabs>
          <w:tab w:val="left" w:pos="3420"/>
        </w:tabs>
        <w:spacing w:after="0"/>
        <w:ind w:right="230"/>
        <w:rPr>
          <w:rFonts w:ascii="Times New Roman" w:hAnsi="Times New Roman"/>
          <w:sz w:val="18"/>
          <w:szCs w:val="18"/>
        </w:rPr>
      </w:pPr>
      <w:r w:rsidRPr="00C95839">
        <w:rPr>
          <w:rFonts w:ascii="Times New Roman" w:hAnsi="Times New Roman"/>
          <w:sz w:val="18"/>
          <w:szCs w:val="18"/>
        </w:rPr>
        <w:t xml:space="preserve">Nr zlecenia </w:t>
      </w:r>
      <w:permStart w:id="2098683272" w:edGrp="everyone"/>
      <w:r w:rsidRPr="00C95839">
        <w:rPr>
          <w:rFonts w:ascii="Times New Roman" w:hAnsi="Times New Roman"/>
          <w:sz w:val="18"/>
          <w:szCs w:val="18"/>
        </w:rPr>
        <w:t>…………………</w:t>
      </w:r>
      <w:permEnd w:id="2098683272"/>
    </w:p>
    <w:p w14:paraId="3A560C38" w14:textId="77777777" w:rsidR="004634E8" w:rsidRDefault="00B838A0" w:rsidP="67B9D4D5">
      <w:pPr>
        <w:tabs>
          <w:tab w:val="left" w:pos="6710"/>
        </w:tabs>
        <w:spacing w:after="0"/>
        <w:ind w:right="-24"/>
        <w:rPr>
          <w:rFonts w:ascii="Times New Roman" w:hAnsi="Times New Roman"/>
          <w:sz w:val="18"/>
          <w:szCs w:val="18"/>
        </w:rPr>
      </w:pPr>
      <w:r w:rsidRPr="00C95839">
        <w:rPr>
          <w:rFonts w:ascii="Times New Roman" w:hAnsi="Times New Roman"/>
          <w:sz w:val="18"/>
          <w:szCs w:val="18"/>
        </w:rPr>
        <w:t xml:space="preserve">PSP </w:t>
      </w:r>
      <w:permStart w:id="616637399" w:edGrp="everyone"/>
      <w:r w:rsidRPr="00C95839">
        <w:rPr>
          <w:rFonts w:ascii="Times New Roman" w:hAnsi="Times New Roman"/>
          <w:sz w:val="18"/>
          <w:szCs w:val="18"/>
        </w:rPr>
        <w:t>…………………………</w:t>
      </w:r>
      <w:permEnd w:id="616637399"/>
      <w:r w:rsidR="00D442E4" w:rsidRPr="00C95839">
        <w:rPr>
          <w:rFonts w:ascii="Times New Roman" w:hAnsi="Times New Roman"/>
          <w:sz w:val="18"/>
          <w:szCs w:val="18"/>
        </w:rPr>
        <w:t xml:space="preserve">   </w:t>
      </w:r>
    </w:p>
    <w:p w14:paraId="735BE991" w14:textId="77777777" w:rsidR="004634E8" w:rsidRPr="00D23335" w:rsidRDefault="004634E8" w:rsidP="004634E8">
      <w:pPr>
        <w:tabs>
          <w:tab w:val="left" w:pos="6710"/>
        </w:tabs>
        <w:spacing w:after="0" w:line="240" w:lineRule="auto"/>
        <w:ind w:right="-17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18"/>
          <w:szCs w:val="18"/>
        </w:rPr>
        <w:t>Nr rezerwacji środków: ………………..</w:t>
      </w:r>
    </w:p>
    <w:p w14:paraId="66DDC7BD" w14:textId="0A25A12C" w:rsidR="00017553" w:rsidRPr="00C95839" w:rsidRDefault="503C1291" w:rsidP="67B9D4D5">
      <w:pPr>
        <w:tabs>
          <w:tab w:val="left" w:pos="6710"/>
        </w:tabs>
        <w:spacing w:after="0"/>
        <w:ind w:right="-24"/>
        <w:rPr>
          <w:rFonts w:ascii="Times New Roman" w:hAnsi="Times New Roman"/>
          <w:b/>
          <w:bCs/>
          <w:sz w:val="32"/>
          <w:szCs w:val="32"/>
        </w:rPr>
      </w:pPr>
      <w:r w:rsidRPr="00C95839">
        <w:rPr>
          <w:rFonts w:ascii="Times New Roman" w:hAnsi="Times New Roman"/>
          <w:sz w:val="18"/>
          <w:szCs w:val="18"/>
        </w:rPr>
        <w:t>Nr wniosku: …......................</w:t>
      </w:r>
      <w:r w:rsidR="00D442E4" w:rsidRPr="00C95839">
        <w:rPr>
          <w:rFonts w:ascii="Times New Roman" w:hAnsi="Times New Roman"/>
          <w:sz w:val="18"/>
          <w:szCs w:val="18"/>
        </w:rPr>
        <w:t xml:space="preserve">                                     </w:t>
      </w:r>
      <w:r w:rsidR="00495FA5" w:rsidRPr="00C95839">
        <w:rPr>
          <w:rFonts w:ascii="Times New Roman" w:hAnsi="Times New Roman"/>
          <w:sz w:val="18"/>
          <w:szCs w:val="18"/>
        </w:rPr>
        <w:t xml:space="preserve">       </w:t>
      </w:r>
      <w:r w:rsidR="00D442E4" w:rsidRPr="00C95839">
        <w:rPr>
          <w:rFonts w:ascii="Times New Roman" w:hAnsi="Times New Roman"/>
          <w:sz w:val="18"/>
          <w:szCs w:val="18"/>
        </w:rPr>
        <w:t xml:space="preserve"> </w:t>
      </w:r>
      <w:r w:rsidR="00B838A0" w:rsidRPr="67B9D4D5">
        <w:rPr>
          <w:rFonts w:ascii="Times New Roman" w:hAnsi="Times New Roman"/>
          <w:b/>
          <w:bCs/>
          <w:sz w:val="32"/>
          <w:szCs w:val="32"/>
        </w:rPr>
        <w:t>R</w:t>
      </w:r>
      <w:r w:rsidR="00017553" w:rsidRPr="67B9D4D5">
        <w:rPr>
          <w:rFonts w:ascii="Times New Roman" w:hAnsi="Times New Roman"/>
          <w:b/>
          <w:bCs/>
          <w:sz w:val="32"/>
          <w:szCs w:val="32"/>
        </w:rPr>
        <w:t>ACHUNEK</w:t>
      </w:r>
    </w:p>
    <w:p w14:paraId="16FA8949" w14:textId="77777777" w:rsidR="002261F2" w:rsidRPr="00C95839" w:rsidRDefault="007E07FC" w:rsidP="002261F2">
      <w:pPr>
        <w:spacing w:after="120" w:line="240" w:lineRule="auto"/>
        <w:ind w:right="230"/>
        <w:jc w:val="center"/>
        <w:rPr>
          <w:rFonts w:ascii="Times New Roman" w:hAnsi="Times New Roman"/>
        </w:rPr>
      </w:pPr>
      <w:r w:rsidRPr="00C95839">
        <w:rPr>
          <w:rFonts w:ascii="Times New Roman" w:hAnsi="Times New Roman"/>
        </w:rPr>
        <w:t xml:space="preserve">   </w:t>
      </w:r>
      <w:r w:rsidR="00495FA5" w:rsidRPr="00C95839">
        <w:rPr>
          <w:rFonts w:ascii="Times New Roman" w:hAnsi="Times New Roman"/>
        </w:rPr>
        <w:t xml:space="preserve"> </w:t>
      </w:r>
      <w:r w:rsidR="00B81CFC" w:rsidRPr="00C95839">
        <w:rPr>
          <w:rFonts w:ascii="Times New Roman" w:hAnsi="Times New Roman"/>
        </w:rPr>
        <w:t xml:space="preserve">nr </w:t>
      </w:r>
      <w:permStart w:id="844117897" w:edGrp="everyone"/>
      <w:r w:rsidR="00B81CFC" w:rsidRPr="00C95839">
        <w:rPr>
          <w:rFonts w:ascii="Times New Roman" w:hAnsi="Times New Roman"/>
        </w:rPr>
        <w:t>…</w:t>
      </w:r>
      <w:r w:rsidR="002261F2" w:rsidRPr="00C95839">
        <w:rPr>
          <w:rFonts w:ascii="Times New Roman" w:hAnsi="Times New Roman"/>
        </w:rPr>
        <w:t>……</w:t>
      </w:r>
      <w:r w:rsidRPr="00C95839">
        <w:rPr>
          <w:rFonts w:ascii="Times New Roman" w:hAnsi="Times New Roman"/>
        </w:rPr>
        <w:t>….</w:t>
      </w:r>
      <w:r w:rsidR="002261F2" w:rsidRPr="00C95839">
        <w:rPr>
          <w:rFonts w:ascii="Times New Roman" w:hAnsi="Times New Roman"/>
        </w:rPr>
        <w:t>……..</w:t>
      </w:r>
      <w:permEnd w:id="844117897"/>
    </w:p>
    <w:p w14:paraId="572C0425" w14:textId="77777777" w:rsidR="00017553" w:rsidRPr="00C95839" w:rsidRDefault="00017553" w:rsidP="008C3EAF">
      <w:pPr>
        <w:spacing w:after="0" w:line="240" w:lineRule="auto"/>
        <w:jc w:val="center"/>
        <w:rPr>
          <w:rFonts w:ascii="Times New Roman" w:hAnsi="Times New Roman"/>
        </w:rPr>
      </w:pPr>
      <w:r w:rsidRPr="00C95839">
        <w:rPr>
          <w:rFonts w:ascii="Times New Roman" w:hAnsi="Times New Roman"/>
        </w:rPr>
        <w:t>za okres od</w:t>
      </w:r>
      <w:r w:rsidR="002261F2" w:rsidRPr="00C95839">
        <w:rPr>
          <w:rFonts w:ascii="Times New Roman" w:hAnsi="Times New Roman"/>
        </w:rPr>
        <w:t xml:space="preserve"> </w:t>
      </w:r>
      <w:permStart w:id="1508861206" w:edGrp="everyone"/>
      <w:r w:rsidRPr="00C95839">
        <w:rPr>
          <w:rFonts w:ascii="Times New Roman" w:hAnsi="Times New Roman"/>
        </w:rPr>
        <w:t xml:space="preserve">……………………………. </w:t>
      </w:r>
      <w:permEnd w:id="1508861206"/>
      <w:r w:rsidRPr="00C95839">
        <w:rPr>
          <w:rFonts w:ascii="Times New Roman" w:hAnsi="Times New Roman"/>
        </w:rPr>
        <w:t xml:space="preserve">do </w:t>
      </w:r>
      <w:permStart w:id="1455358360" w:edGrp="everyone"/>
      <w:r w:rsidR="00495FA5" w:rsidRPr="00C95839">
        <w:rPr>
          <w:rFonts w:ascii="Times New Roman" w:hAnsi="Times New Roman"/>
        </w:rPr>
        <w:t>…………………………….</w:t>
      </w:r>
      <w:permEnd w:id="1455358360"/>
    </w:p>
    <w:p w14:paraId="384E09FC" w14:textId="77777777" w:rsidR="002261F2" w:rsidRPr="00C95839" w:rsidRDefault="007E07FC" w:rsidP="008C3EAF">
      <w:pPr>
        <w:spacing w:after="0" w:line="240" w:lineRule="auto"/>
        <w:ind w:left="2836" w:firstLine="709"/>
        <w:rPr>
          <w:rFonts w:ascii="Times New Roman" w:hAnsi="Times New Roman"/>
          <w:bCs/>
          <w:sz w:val="16"/>
          <w:szCs w:val="16"/>
        </w:rPr>
      </w:pPr>
      <w:r w:rsidRPr="00C95839">
        <w:rPr>
          <w:rFonts w:ascii="Times New Roman" w:hAnsi="Times New Roman"/>
          <w:bCs/>
          <w:sz w:val="16"/>
          <w:szCs w:val="16"/>
        </w:rPr>
        <w:t>(</w:t>
      </w:r>
      <w:r w:rsidR="001F7BA5" w:rsidRPr="00C95839">
        <w:rPr>
          <w:rFonts w:ascii="Times New Roman" w:hAnsi="Times New Roman"/>
          <w:bCs/>
          <w:sz w:val="16"/>
          <w:szCs w:val="16"/>
        </w:rPr>
        <w:t>dzień-miesiąc-rok</w:t>
      </w:r>
      <w:r w:rsidRPr="00C95839">
        <w:rPr>
          <w:rFonts w:ascii="Times New Roman" w:hAnsi="Times New Roman"/>
          <w:bCs/>
          <w:sz w:val="16"/>
          <w:szCs w:val="16"/>
        </w:rPr>
        <w:t>)</w:t>
      </w:r>
      <w:r w:rsidR="002261F2" w:rsidRPr="00C95839">
        <w:rPr>
          <w:rFonts w:ascii="Times New Roman" w:hAnsi="Times New Roman"/>
          <w:bCs/>
          <w:sz w:val="16"/>
          <w:szCs w:val="16"/>
        </w:rPr>
        <w:tab/>
      </w:r>
      <w:r w:rsidR="002261F2" w:rsidRPr="00C95839">
        <w:rPr>
          <w:rFonts w:ascii="Times New Roman" w:hAnsi="Times New Roman"/>
          <w:bCs/>
          <w:sz w:val="16"/>
          <w:szCs w:val="16"/>
        </w:rPr>
        <w:tab/>
      </w:r>
      <w:r w:rsidR="002261F2" w:rsidRPr="00C95839">
        <w:rPr>
          <w:rFonts w:ascii="Times New Roman" w:hAnsi="Times New Roman"/>
          <w:bCs/>
          <w:sz w:val="16"/>
          <w:szCs w:val="16"/>
        </w:rPr>
        <w:tab/>
      </w:r>
      <w:r w:rsidRPr="00C95839">
        <w:rPr>
          <w:rFonts w:ascii="Times New Roman" w:hAnsi="Times New Roman"/>
          <w:bCs/>
          <w:sz w:val="16"/>
          <w:szCs w:val="16"/>
        </w:rPr>
        <w:t>(</w:t>
      </w:r>
      <w:r w:rsidR="002261F2" w:rsidRPr="00C95839">
        <w:rPr>
          <w:rFonts w:ascii="Times New Roman" w:hAnsi="Times New Roman"/>
          <w:bCs/>
          <w:sz w:val="16"/>
          <w:szCs w:val="16"/>
        </w:rPr>
        <w:t>dzień-miesiąc-rok</w:t>
      </w:r>
      <w:r w:rsidRPr="00C95839">
        <w:rPr>
          <w:rFonts w:ascii="Times New Roman" w:hAnsi="Times New Roman"/>
          <w:bCs/>
          <w:sz w:val="16"/>
          <w:szCs w:val="16"/>
        </w:rPr>
        <w:t>)</w:t>
      </w:r>
    </w:p>
    <w:p w14:paraId="61CDCEAD" w14:textId="77777777" w:rsidR="00064343" w:rsidRPr="00C95839" w:rsidRDefault="00064343" w:rsidP="00064343">
      <w:pPr>
        <w:spacing w:after="0" w:line="240" w:lineRule="auto"/>
        <w:ind w:right="-23"/>
        <w:jc w:val="both"/>
        <w:rPr>
          <w:rFonts w:ascii="Times New Roman" w:hAnsi="Times New Roman"/>
        </w:rPr>
      </w:pPr>
    </w:p>
    <w:p w14:paraId="3246E19D" w14:textId="77777777" w:rsidR="00322612" w:rsidRPr="00C95839" w:rsidRDefault="00322612" w:rsidP="00064343">
      <w:pPr>
        <w:spacing w:after="0" w:line="240" w:lineRule="auto"/>
        <w:ind w:right="-23"/>
        <w:jc w:val="both"/>
        <w:rPr>
          <w:rFonts w:ascii="Times New Roman" w:hAnsi="Times New Roman"/>
        </w:rPr>
      </w:pPr>
      <w:r w:rsidRPr="00C95839">
        <w:rPr>
          <w:rFonts w:ascii="Times New Roman" w:hAnsi="Times New Roman"/>
        </w:rPr>
        <w:t>Dla</w:t>
      </w:r>
      <w:r w:rsidR="00671E67" w:rsidRPr="00C95839">
        <w:rPr>
          <w:rFonts w:ascii="Times New Roman" w:hAnsi="Times New Roman"/>
        </w:rPr>
        <w:t xml:space="preserve"> </w:t>
      </w:r>
      <w:permStart w:id="2005801631" w:edGrp="everyone"/>
      <w:r w:rsidRPr="00C95839">
        <w:rPr>
          <w:rFonts w:ascii="Times New Roman" w:hAnsi="Times New Roman"/>
        </w:rPr>
        <w:t>…………………………………</w:t>
      </w:r>
      <w:r w:rsidR="00495FA5" w:rsidRPr="00C95839">
        <w:rPr>
          <w:rFonts w:ascii="Times New Roman" w:hAnsi="Times New Roman"/>
        </w:rPr>
        <w:t>………………………………………………………………………………</w:t>
      </w:r>
      <w:r w:rsidR="005806B8" w:rsidRPr="00C95839">
        <w:rPr>
          <w:rFonts w:ascii="Times New Roman" w:hAnsi="Times New Roman"/>
        </w:rPr>
        <w:t>…</w:t>
      </w:r>
      <w:r w:rsidR="0055568A" w:rsidRPr="00C95839">
        <w:rPr>
          <w:rFonts w:ascii="Times New Roman" w:hAnsi="Times New Roman"/>
        </w:rPr>
        <w:t>…</w:t>
      </w:r>
      <w:permEnd w:id="2005801631"/>
    </w:p>
    <w:p w14:paraId="293F5CD7" w14:textId="77777777" w:rsidR="00D442E4" w:rsidRPr="00C95839" w:rsidRDefault="00D442E4" w:rsidP="00064343">
      <w:pPr>
        <w:spacing w:after="0" w:line="240" w:lineRule="auto"/>
        <w:ind w:left="2832" w:right="-24" w:firstLine="708"/>
        <w:jc w:val="both"/>
        <w:rPr>
          <w:rFonts w:ascii="Times New Roman" w:hAnsi="Times New Roman"/>
          <w:sz w:val="16"/>
          <w:szCs w:val="16"/>
        </w:rPr>
      </w:pPr>
      <w:r w:rsidRPr="00C95839">
        <w:rPr>
          <w:rFonts w:ascii="Times New Roman" w:hAnsi="Times New Roman"/>
          <w:sz w:val="16"/>
          <w:szCs w:val="16"/>
        </w:rPr>
        <w:t>(nazwa i adres jednostki organizacyjnej UJ)</w:t>
      </w:r>
    </w:p>
    <w:p w14:paraId="4C3A8397" w14:textId="77777777" w:rsidR="00322612" w:rsidRPr="00C95839" w:rsidRDefault="0055568A" w:rsidP="000006C4">
      <w:pPr>
        <w:spacing w:before="240" w:after="0" w:line="360" w:lineRule="auto"/>
        <w:ind w:right="-23"/>
        <w:jc w:val="both"/>
        <w:rPr>
          <w:rFonts w:ascii="Times New Roman" w:hAnsi="Times New Roman"/>
        </w:rPr>
      </w:pPr>
      <w:r w:rsidRPr="00C95839">
        <w:rPr>
          <w:rFonts w:ascii="Times New Roman" w:hAnsi="Times New Roman"/>
        </w:rPr>
        <w:t xml:space="preserve">Za </w:t>
      </w:r>
      <w:r w:rsidR="00322612" w:rsidRPr="00C95839">
        <w:rPr>
          <w:rFonts w:ascii="Times New Roman" w:hAnsi="Times New Roman"/>
        </w:rPr>
        <w:t xml:space="preserve">wykonanie </w:t>
      </w:r>
      <w:r w:rsidR="005806B8" w:rsidRPr="00C95839">
        <w:rPr>
          <w:rFonts w:ascii="Times New Roman" w:hAnsi="Times New Roman"/>
          <w:b/>
        </w:rPr>
        <w:t>dzieła</w:t>
      </w:r>
      <w:r w:rsidR="00671E67" w:rsidRPr="00C95839">
        <w:rPr>
          <w:rFonts w:ascii="Times New Roman" w:hAnsi="Times New Roman"/>
          <w:b/>
        </w:rPr>
        <w:t xml:space="preserve"> </w:t>
      </w:r>
      <w:permStart w:id="1125409693" w:edGrp="everyone"/>
      <w:r w:rsidR="00322612" w:rsidRPr="00C95839">
        <w:rPr>
          <w:rFonts w:ascii="Times New Roman" w:hAnsi="Times New Roman"/>
        </w:rPr>
        <w:t>……………………………………………………………………………..............</w:t>
      </w:r>
      <w:r w:rsidRPr="00C95839">
        <w:rPr>
          <w:rFonts w:ascii="Times New Roman" w:hAnsi="Times New Roman"/>
        </w:rPr>
        <w:t>....</w:t>
      </w:r>
      <w:r w:rsidR="005806B8" w:rsidRPr="00C95839">
        <w:rPr>
          <w:rFonts w:ascii="Times New Roman" w:hAnsi="Times New Roman"/>
        </w:rPr>
        <w:t>...</w:t>
      </w:r>
      <w:r w:rsidRPr="00C95839">
        <w:rPr>
          <w:rFonts w:ascii="Times New Roman" w:hAnsi="Times New Roman"/>
        </w:rPr>
        <w:t>........</w:t>
      </w:r>
      <w:r w:rsidR="005806B8" w:rsidRPr="00C95839">
        <w:rPr>
          <w:rFonts w:ascii="Times New Roman" w:hAnsi="Times New Roman"/>
        </w:rPr>
        <w:t>.....</w:t>
      </w:r>
    </w:p>
    <w:p w14:paraId="719A8D1A" w14:textId="77777777" w:rsidR="00322612" w:rsidRPr="00C95839" w:rsidRDefault="00322612" w:rsidP="0055568A">
      <w:pPr>
        <w:spacing w:line="240" w:lineRule="auto"/>
        <w:ind w:right="-24"/>
        <w:jc w:val="both"/>
        <w:rPr>
          <w:rFonts w:ascii="Times New Roman" w:hAnsi="Times New Roman"/>
        </w:rPr>
      </w:pPr>
      <w:r w:rsidRPr="00C95839">
        <w:rPr>
          <w:rFonts w:ascii="Times New Roman" w:hAnsi="Times New Roman"/>
        </w:rPr>
        <w:t>……………………………………………………</w:t>
      </w:r>
      <w:r w:rsidR="0055568A" w:rsidRPr="00C95839">
        <w:rPr>
          <w:rFonts w:ascii="Times New Roman" w:hAnsi="Times New Roman"/>
        </w:rPr>
        <w:t>…………………………………………………………………</w:t>
      </w:r>
      <w:r w:rsidR="005806B8" w:rsidRPr="00C95839">
        <w:rPr>
          <w:rFonts w:ascii="Times New Roman" w:hAnsi="Times New Roman"/>
        </w:rPr>
        <w:t>…</w:t>
      </w:r>
      <w:r w:rsidR="0055568A" w:rsidRPr="00C95839">
        <w:rPr>
          <w:rFonts w:ascii="Times New Roman" w:hAnsi="Times New Roman"/>
        </w:rPr>
        <w:t>..</w:t>
      </w:r>
      <w:permEnd w:id="1125409693"/>
      <w:r w:rsidR="00495FA5" w:rsidRPr="00C95839">
        <w:rPr>
          <w:rFonts w:ascii="Times New Roman" w:hAnsi="Times New Roman"/>
        </w:rPr>
        <w:t>.</w:t>
      </w:r>
    </w:p>
    <w:p w14:paraId="54BAF34A" w14:textId="77777777" w:rsidR="00322612" w:rsidRPr="00C95839" w:rsidRDefault="00322612" w:rsidP="0055568A">
      <w:pPr>
        <w:spacing w:line="240" w:lineRule="auto"/>
        <w:ind w:right="-24"/>
        <w:jc w:val="both"/>
        <w:rPr>
          <w:rFonts w:ascii="Times New Roman" w:hAnsi="Times New Roman"/>
        </w:rPr>
      </w:pPr>
      <w:r w:rsidRPr="00C95839">
        <w:rPr>
          <w:rFonts w:ascii="Times New Roman" w:hAnsi="Times New Roman"/>
        </w:rPr>
        <w:t xml:space="preserve">zgodnie z zawartą </w:t>
      </w:r>
      <w:r w:rsidRPr="00C95839">
        <w:rPr>
          <w:rFonts w:ascii="Times New Roman" w:hAnsi="Times New Roman"/>
          <w:b/>
        </w:rPr>
        <w:t xml:space="preserve">umową </w:t>
      </w:r>
      <w:r w:rsidR="005806B8" w:rsidRPr="00C95839">
        <w:rPr>
          <w:rFonts w:ascii="Times New Roman" w:hAnsi="Times New Roman"/>
          <w:b/>
        </w:rPr>
        <w:t>o dzieło</w:t>
      </w:r>
      <w:r w:rsidRPr="00C95839">
        <w:rPr>
          <w:rFonts w:ascii="Times New Roman" w:hAnsi="Times New Roman"/>
        </w:rPr>
        <w:t xml:space="preserve"> nr </w:t>
      </w:r>
      <w:permStart w:id="1413680600" w:edGrp="everyone"/>
      <w:r w:rsidRPr="00C95839">
        <w:rPr>
          <w:rFonts w:ascii="Times New Roman" w:hAnsi="Times New Roman"/>
        </w:rPr>
        <w:t>……………</w:t>
      </w:r>
      <w:r w:rsidR="0055568A" w:rsidRPr="00C95839">
        <w:rPr>
          <w:rFonts w:ascii="Times New Roman" w:hAnsi="Times New Roman"/>
        </w:rPr>
        <w:t>…………………………</w:t>
      </w:r>
      <w:permEnd w:id="1413680600"/>
      <w:r w:rsidR="00495FA5" w:rsidRPr="00C95839">
        <w:rPr>
          <w:rFonts w:ascii="Times New Roman" w:hAnsi="Times New Roman"/>
        </w:rPr>
        <w:t xml:space="preserve"> z dnia</w:t>
      </w:r>
      <w:r w:rsidR="00671E67" w:rsidRPr="00C95839">
        <w:rPr>
          <w:rFonts w:ascii="Times New Roman" w:hAnsi="Times New Roman"/>
        </w:rPr>
        <w:t xml:space="preserve"> </w:t>
      </w:r>
      <w:permStart w:id="1607747367" w:edGrp="everyone"/>
      <w:r w:rsidR="00495FA5" w:rsidRPr="00C95839">
        <w:rPr>
          <w:rFonts w:ascii="Times New Roman" w:hAnsi="Times New Roman"/>
        </w:rPr>
        <w:t>………………………</w:t>
      </w:r>
      <w:r w:rsidR="005806B8" w:rsidRPr="00C95839">
        <w:rPr>
          <w:rFonts w:ascii="Times New Roman" w:hAnsi="Times New Roman"/>
        </w:rPr>
        <w:t>.</w:t>
      </w:r>
      <w:r w:rsidR="0055568A" w:rsidRPr="00C95839">
        <w:rPr>
          <w:rFonts w:ascii="Times New Roman" w:hAnsi="Times New Roman"/>
        </w:rPr>
        <w:t>……</w:t>
      </w:r>
      <w:r w:rsidR="00A409D8" w:rsidRPr="00C95839">
        <w:rPr>
          <w:rFonts w:ascii="Times New Roman" w:hAnsi="Times New Roman"/>
        </w:rPr>
        <w:t>.</w:t>
      </w:r>
      <w:r w:rsidR="0055568A" w:rsidRPr="00C95839">
        <w:rPr>
          <w:rFonts w:ascii="Times New Roman" w:hAnsi="Times New Roman"/>
        </w:rPr>
        <w:t>.</w:t>
      </w:r>
      <w:r w:rsidR="00495FA5" w:rsidRPr="00C95839">
        <w:rPr>
          <w:rFonts w:ascii="Times New Roman" w:hAnsi="Times New Roman"/>
        </w:rPr>
        <w:t>…</w:t>
      </w:r>
      <w:permEnd w:id="1607747367"/>
    </w:p>
    <w:p w14:paraId="03F0FA5D" w14:textId="77777777" w:rsidR="00322612" w:rsidRPr="00C95839" w:rsidRDefault="00322612" w:rsidP="0055568A">
      <w:pPr>
        <w:spacing w:after="0" w:line="240" w:lineRule="auto"/>
        <w:ind w:right="-24"/>
        <w:jc w:val="both"/>
        <w:rPr>
          <w:rFonts w:ascii="Times New Roman" w:hAnsi="Times New Roman"/>
        </w:rPr>
      </w:pPr>
      <w:r w:rsidRPr="00C95839">
        <w:rPr>
          <w:rFonts w:ascii="Times New Roman" w:hAnsi="Times New Roman"/>
        </w:rPr>
        <w:t>na kwotę złotych</w:t>
      </w:r>
      <w:r w:rsidR="00671E67" w:rsidRPr="00C95839">
        <w:rPr>
          <w:rFonts w:ascii="Times New Roman" w:hAnsi="Times New Roman"/>
        </w:rPr>
        <w:t xml:space="preserve"> </w:t>
      </w:r>
      <w:permStart w:id="1942687213" w:edGrp="everyone"/>
      <w:r w:rsidRPr="00C95839">
        <w:rPr>
          <w:rFonts w:ascii="Times New Roman" w:hAnsi="Times New Roman"/>
        </w:rPr>
        <w:t>………………………….</w:t>
      </w:r>
      <w:permEnd w:id="1942687213"/>
      <w:r w:rsidR="00495FA5" w:rsidRPr="00C95839">
        <w:rPr>
          <w:rFonts w:ascii="Times New Roman" w:hAnsi="Times New Roman"/>
        </w:rPr>
        <w:t xml:space="preserve"> </w:t>
      </w:r>
      <w:r w:rsidR="00671E67" w:rsidRPr="00C95839">
        <w:rPr>
          <w:rFonts w:ascii="Times New Roman" w:hAnsi="Times New Roman"/>
        </w:rPr>
        <w:t>s</w:t>
      </w:r>
      <w:r w:rsidRPr="00C95839">
        <w:rPr>
          <w:rFonts w:ascii="Times New Roman" w:hAnsi="Times New Roman"/>
        </w:rPr>
        <w:t>łownie</w:t>
      </w:r>
      <w:r w:rsidR="00671E67" w:rsidRPr="00C95839">
        <w:rPr>
          <w:rFonts w:ascii="Times New Roman" w:hAnsi="Times New Roman"/>
        </w:rPr>
        <w:t xml:space="preserve"> </w:t>
      </w:r>
      <w:permStart w:id="105190824" w:edGrp="everyone"/>
      <w:r w:rsidRPr="00C95839">
        <w:rPr>
          <w:rFonts w:ascii="Times New Roman" w:hAnsi="Times New Roman"/>
        </w:rPr>
        <w:t>……………</w:t>
      </w:r>
      <w:r w:rsidR="0055568A" w:rsidRPr="00C95839">
        <w:rPr>
          <w:rFonts w:ascii="Times New Roman" w:hAnsi="Times New Roman"/>
        </w:rPr>
        <w:t>………………………………………………</w:t>
      </w:r>
      <w:r w:rsidR="00A409D8" w:rsidRPr="00C95839">
        <w:rPr>
          <w:rFonts w:ascii="Times New Roman" w:hAnsi="Times New Roman"/>
        </w:rPr>
        <w:t>…</w:t>
      </w:r>
      <w:r w:rsidR="0055568A" w:rsidRPr="00C95839">
        <w:rPr>
          <w:rFonts w:ascii="Times New Roman" w:hAnsi="Times New Roman"/>
        </w:rPr>
        <w:t>…</w:t>
      </w:r>
      <w:permEnd w:id="105190824"/>
      <w:r w:rsidR="00671E67" w:rsidRPr="00C95839">
        <w:rPr>
          <w:rFonts w:ascii="Times New Roman" w:hAnsi="Times New Roman"/>
        </w:rPr>
        <w:t xml:space="preserve"> .</w:t>
      </w:r>
    </w:p>
    <w:p w14:paraId="15B125CC" w14:textId="77777777" w:rsidR="00322612" w:rsidRPr="004634E8" w:rsidRDefault="00242445" w:rsidP="00BC33D9">
      <w:pPr>
        <w:spacing w:before="240" w:after="0" w:line="240" w:lineRule="auto"/>
        <w:rPr>
          <w:rFonts w:ascii="Times New Roman" w:hAnsi="Times New Roman"/>
          <w:sz w:val="16"/>
          <w:szCs w:val="16"/>
        </w:rPr>
      </w:pPr>
      <w:r w:rsidRPr="004634E8">
        <w:rPr>
          <w:rFonts w:ascii="Times New Roman" w:hAnsi="Times New Roman"/>
          <w:sz w:val="16"/>
          <w:szCs w:val="16"/>
        </w:rPr>
        <w:t>Dzieło wykonałem</w:t>
      </w:r>
      <w:r w:rsidR="00BC33D9" w:rsidRPr="004634E8">
        <w:rPr>
          <w:rFonts w:ascii="Times New Roman" w:hAnsi="Times New Roman"/>
          <w:sz w:val="16"/>
          <w:szCs w:val="16"/>
        </w:rPr>
        <w:t>(</w:t>
      </w:r>
      <w:r w:rsidRPr="004634E8">
        <w:rPr>
          <w:rFonts w:ascii="Times New Roman" w:hAnsi="Times New Roman"/>
          <w:sz w:val="16"/>
          <w:szCs w:val="16"/>
        </w:rPr>
        <w:t>ł</w:t>
      </w:r>
      <w:r w:rsidR="00BC33D9" w:rsidRPr="004634E8">
        <w:rPr>
          <w:rFonts w:ascii="Times New Roman" w:hAnsi="Times New Roman"/>
          <w:sz w:val="16"/>
          <w:szCs w:val="16"/>
        </w:rPr>
        <w:t xml:space="preserve">am) osobiście  </w:t>
      </w:r>
      <w:r w:rsidR="00FB452F" w:rsidRPr="004634E8">
        <w:rPr>
          <w:rFonts w:ascii="Times New Roman" w:hAnsi="Times New Roman"/>
          <w:sz w:val="16"/>
          <w:szCs w:val="16"/>
        </w:rPr>
        <w:t>oraz bez stałego nadzoru ze strony UJ</w:t>
      </w:r>
      <w:r w:rsidR="00BC33D9" w:rsidRPr="004634E8">
        <w:rPr>
          <w:rFonts w:ascii="Times New Roman" w:hAnsi="Times New Roman"/>
          <w:sz w:val="16"/>
          <w:szCs w:val="16"/>
        </w:rPr>
        <w:t xml:space="preserve">        </w:t>
      </w:r>
    </w:p>
    <w:p w14:paraId="26315EBE" w14:textId="77777777" w:rsidR="00D7009B" w:rsidRPr="004634E8" w:rsidRDefault="00D7009B" w:rsidP="0055568A">
      <w:pPr>
        <w:spacing w:before="240" w:after="0" w:line="240" w:lineRule="auto"/>
        <w:ind w:right="-24"/>
        <w:jc w:val="right"/>
        <w:rPr>
          <w:rFonts w:ascii="Times New Roman" w:hAnsi="Times New Roman"/>
          <w:sz w:val="16"/>
          <w:szCs w:val="16"/>
        </w:rPr>
      </w:pPr>
      <w:permStart w:id="1062878580" w:edGrp="everyone"/>
      <w:r w:rsidRPr="004634E8">
        <w:rPr>
          <w:rFonts w:ascii="Times New Roman" w:hAnsi="Times New Roman"/>
          <w:sz w:val="16"/>
          <w:szCs w:val="16"/>
        </w:rPr>
        <w:t>………………………………………</w:t>
      </w:r>
      <w:r w:rsidR="00A86A43" w:rsidRPr="004634E8">
        <w:rPr>
          <w:rFonts w:ascii="Times New Roman" w:hAnsi="Times New Roman"/>
          <w:sz w:val="16"/>
          <w:szCs w:val="16"/>
        </w:rPr>
        <w:t>………</w:t>
      </w:r>
      <w:r w:rsidR="00A409D8" w:rsidRPr="004634E8">
        <w:rPr>
          <w:rFonts w:ascii="Times New Roman" w:hAnsi="Times New Roman"/>
          <w:sz w:val="16"/>
          <w:szCs w:val="16"/>
        </w:rPr>
        <w:t>…………</w:t>
      </w:r>
    </w:p>
    <w:permEnd w:id="1062878580"/>
    <w:p w14:paraId="72B0A402" w14:textId="77777777" w:rsidR="00D7009B" w:rsidRPr="004634E8" w:rsidRDefault="007E07FC" w:rsidP="008D1B8F">
      <w:pPr>
        <w:spacing w:line="240" w:lineRule="auto"/>
        <w:ind w:left="7090" w:right="-24" w:firstLine="423"/>
        <w:rPr>
          <w:rFonts w:ascii="Times New Roman" w:hAnsi="Times New Roman"/>
          <w:sz w:val="16"/>
          <w:szCs w:val="16"/>
        </w:rPr>
      </w:pPr>
      <w:r w:rsidRPr="004634E8">
        <w:rPr>
          <w:rFonts w:ascii="Times New Roman" w:hAnsi="Times New Roman"/>
          <w:sz w:val="16"/>
          <w:szCs w:val="16"/>
        </w:rPr>
        <w:t xml:space="preserve"> </w:t>
      </w:r>
      <w:r w:rsidR="00322612" w:rsidRPr="004634E8">
        <w:rPr>
          <w:rFonts w:ascii="Times New Roman" w:hAnsi="Times New Roman"/>
          <w:sz w:val="16"/>
          <w:szCs w:val="16"/>
        </w:rPr>
        <w:t>p</w:t>
      </w:r>
      <w:r w:rsidR="00D7009B" w:rsidRPr="004634E8">
        <w:rPr>
          <w:rFonts w:ascii="Times New Roman" w:hAnsi="Times New Roman"/>
          <w:sz w:val="16"/>
          <w:szCs w:val="16"/>
        </w:rPr>
        <w:t>odpis</w:t>
      </w:r>
      <w:r w:rsidR="00D860C8" w:rsidRPr="004634E8">
        <w:rPr>
          <w:rFonts w:ascii="Times New Roman" w:hAnsi="Times New Roman"/>
          <w:sz w:val="16"/>
          <w:szCs w:val="16"/>
        </w:rPr>
        <w:t xml:space="preserve"> </w:t>
      </w:r>
      <w:r w:rsidR="005806B8" w:rsidRPr="004634E8">
        <w:rPr>
          <w:rFonts w:ascii="Times New Roman" w:hAnsi="Times New Roman"/>
          <w:sz w:val="16"/>
          <w:szCs w:val="16"/>
        </w:rPr>
        <w:t>Wykonawcy</w:t>
      </w:r>
      <w:r w:rsidR="00662649" w:rsidRPr="004634E8">
        <w:rPr>
          <w:rFonts w:ascii="Times New Roman" w:hAnsi="Times New Roman"/>
          <w:sz w:val="16"/>
          <w:szCs w:val="16"/>
        </w:rPr>
        <w:t>/Autora</w:t>
      </w:r>
    </w:p>
    <w:p w14:paraId="3C7718EC" w14:textId="77777777" w:rsidR="00FB452F" w:rsidRPr="004634E8" w:rsidRDefault="00D7009B" w:rsidP="00242445">
      <w:pPr>
        <w:spacing w:after="0" w:line="240" w:lineRule="auto"/>
        <w:ind w:right="-24"/>
        <w:rPr>
          <w:rFonts w:ascii="Times New Roman" w:hAnsi="Times New Roman"/>
          <w:sz w:val="16"/>
          <w:szCs w:val="16"/>
        </w:rPr>
      </w:pPr>
      <w:r w:rsidRPr="004634E8">
        <w:rPr>
          <w:rFonts w:ascii="Times New Roman" w:hAnsi="Times New Roman"/>
          <w:sz w:val="16"/>
          <w:szCs w:val="16"/>
        </w:rPr>
        <w:t xml:space="preserve">Stwierdzam, że </w:t>
      </w:r>
      <w:r w:rsidR="008772C0" w:rsidRPr="004634E8">
        <w:rPr>
          <w:rFonts w:ascii="Times New Roman" w:hAnsi="Times New Roman"/>
          <w:sz w:val="16"/>
          <w:szCs w:val="16"/>
        </w:rPr>
        <w:t>dzieło</w:t>
      </w:r>
      <w:r w:rsidR="00D860C8" w:rsidRPr="004634E8">
        <w:rPr>
          <w:rFonts w:ascii="Times New Roman" w:hAnsi="Times New Roman"/>
          <w:sz w:val="16"/>
          <w:szCs w:val="16"/>
        </w:rPr>
        <w:t xml:space="preserve"> został</w:t>
      </w:r>
      <w:r w:rsidR="008772C0" w:rsidRPr="004634E8">
        <w:rPr>
          <w:rFonts w:ascii="Times New Roman" w:hAnsi="Times New Roman"/>
          <w:sz w:val="16"/>
          <w:szCs w:val="16"/>
        </w:rPr>
        <w:t xml:space="preserve">o </w:t>
      </w:r>
      <w:r w:rsidRPr="004634E8">
        <w:rPr>
          <w:rFonts w:ascii="Times New Roman" w:hAnsi="Times New Roman"/>
          <w:sz w:val="16"/>
          <w:szCs w:val="16"/>
        </w:rPr>
        <w:t>wykonan</w:t>
      </w:r>
      <w:r w:rsidR="008772C0" w:rsidRPr="004634E8">
        <w:rPr>
          <w:rFonts w:ascii="Times New Roman" w:hAnsi="Times New Roman"/>
          <w:sz w:val="16"/>
          <w:szCs w:val="16"/>
        </w:rPr>
        <w:t>e</w:t>
      </w:r>
      <w:r w:rsidRPr="004634E8">
        <w:rPr>
          <w:rFonts w:ascii="Times New Roman" w:hAnsi="Times New Roman"/>
          <w:sz w:val="16"/>
          <w:szCs w:val="16"/>
        </w:rPr>
        <w:t xml:space="preserve"> </w:t>
      </w:r>
      <w:r w:rsidR="00B81CFC" w:rsidRPr="004634E8">
        <w:rPr>
          <w:rFonts w:ascii="Times New Roman" w:hAnsi="Times New Roman"/>
          <w:sz w:val="16"/>
          <w:szCs w:val="16"/>
        </w:rPr>
        <w:t>zgodnie z warunkami zawartej umowy</w:t>
      </w:r>
      <w:r w:rsidR="00242445" w:rsidRPr="004634E8">
        <w:rPr>
          <w:rFonts w:ascii="Times New Roman" w:hAnsi="Times New Roman"/>
          <w:sz w:val="16"/>
          <w:szCs w:val="16"/>
        </w:rPr>
        <w:t xml:space="preserve"> i jednocześnie potwierdzam jego odbiór</w:t>
      </w:r>
      <w:r w:rsidR="00FB452F" w:rsidRPr="004634E8">
        <w:rPr>
          <w:rFonts w:ascii="Times New Roman" w:hAnsi="Times New Roman"/>
          <w:sz w:val="16"/>
          <w:szCs w:val="16"/>
        </w:rPr>
        <w:t xml:space="preserve">. Egzemplarz </w:t>
      </w:r>
      <w:r w:rsidR="002710CE" w:rsidRPr="004634E8">
        <w:rPr>
          <w:rFonts w:ascii="Times New Roman" w:hAnsi="Times New Roman"/>
          <w:sz w:val="16"/>
          <w:szCs w:val="16"/>
        </w:rPr>
        <w:t xml:space="preserve">dzieła </w:t>
      </w:r>
      <w:r w:rsidR="00FB452F" w:rsidRPr="004634E8">
        <w:rPr>
          <w:rFonts w:ascii="Times New Roman" w:hAnsi="Times New Roman"/>
          <w:sz w:val="16"/>
          <w:szCs w:val="16"/>
        </w:rPr>
        <w:t xml:space="preserve">został przekazany i jest przechowywany w jednostce organizacyjnej: </w:t>
      </w:r>
      <w:permStart w:id="273292426" w:edGrp="everyone"/>
      <w:r w:rsidR="00FB452F" w:rsidRPr="004634E8"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</w:t>
      </w:r>
      <w:permEnd w:id="273292426"/>
      <w:r w:rsidR="009C5825" w:rsidRPr="004634E8">
        <w:rPr>
          <w:rFonts w:ascii="Times New Roman" w:hAnsi="Times New Roman"/>
          <w:sz w:val="16"/>
          <w:szCs w:val="16"/>
        </w:rPr>
        <w:tab/>
      </w:r>
      <w:r w:rsidR="009C5825" w:rsidRPr="004634E8">
        <w:rPr>
          <w:rFonts w:ascii="Times New Roman" w:hAnsi="Times New Roman"/>
          <w:sz w:val="16"/>
          <w:szCs w:val="16"/>
        </w:rPr>
        <w:tab/>
      </w:r>
      <w:r w:rsidR="009C5825" w:rsidRPr="004634E8">
        <w:rPr>
          <w:rFonts w:ascii="Times New Roman" w:hAnsi="Times New Roman"/>
          <w:sz w:val="16"/>
          <w:szCs w:val="16"/>
        </w:rPr>
        <w:tab/>
      </w:r>
      <w:r w:rsidR="009C5825" w:rsidRPr="004634E8">
        <w:rPr>
          <w:rFonts w:ascii="Times New Roman" w:hAnsi="Times New Roman"/>
          <w:sz w:val="16"/>
          <w:szCs w:val="16"/>
        </w:rPr>
        <w:tab/>
      </w:r>
      <w:r w:rsidR="00242445" w:rsidRPr="004634E8">
        <w:rPr>
          <w:rFonts w:ascii="Times New Roman" w:hAnsi="Times New Roman"/>
          <w:sz w:val="16"/>
          <w:szCs w:val="16"/>
        </w:rPr>
        <w:t xml:space="preserve">                                               </w:t>
      </w:r>
    </w:p>
    <w:p w14:paraId="23A74D4E" w14:textId="10A34429" w:rsidR="009C5825" w:rsidRPr="004634E8" w:rsidRDefault="00242445" w:rsidP="00242445">
      <w:pPr>
        <w:spacing w:after="0" w:line="240" w:lineRule="auto"/>
        <w:ind w:right="-24"/>
        <w:rPr>
          <w:rFonts w:ascii="Times New Roman" w:hAnsi="Times New Roman"/>
          <w:sz w:val="16"/>
          <w:szCs w:val="16"/>
        </w:rPr>
      </w:pPr>
      <w:r w:rsidRPr="004634E8">
        <w:rPr>
          <w:rFonts w:ascii="Times New Roman" w:hAnsi="Times New Roman"/>
          <w:sz w:val="16"/>
          <w:szCs w:val="16"/>
        </w:rPr>
        <w:br/>
        <w:t xml:space="preserve">                                                                                                 </w:t>
      </w:r>
      <w:r w:rsidR="004634E8">
        <w:rPr>
          <w:rFonts w:ascii="Times New Roman" w:hAnsi="Times New Roman"/>
          <w:sz w:val="16"/>
          <w:szCs w:val="16"/>
        </w:rPr>
        <w:tab/>
      </w:r>
      <w:r w:rsidR="004634E8">
        <w:rPr>
          <w:rFonts w:ascii="Times New Roman" w:hAnsi="Times New Roman"/>
          <w:sz w:val="16"/>
          <w:szCs w:val="16"/>
        </w:rPr>
        <w:tab/>
      </w:r>
      <w:r w:rsidR="004634E8">
        <w:rPr>
          <w:rFonts w:ascii="Times New Roman" w:hAnsi="Times New Roman"/>
          <w:sz w:val="16"/>
          <w:szCs w:val="16"/>
        </w:rPr>
        <w:tab/>
      </w:r>
      <w:r w:rsidR="004634E8">
        <w:rPr>
          <w:rFonts w:ascii="Times New Roman" w:hAnsi="Times New Roman"/>
          <w:sz w:val="16"/>
          <w:szCs w:val="16"/>
        </w:rPr>
        <w:tab/>
      </w:r>
      <w:r w:rsidRPr="004634E8">
        <w:rPr>
          <w:rFonts w:ascii="Times New Roman" w:hAnsi="Times New Roman"/>
          <w:sz w:val="16"/>
          <w:szCs w:val="16"/>
        </w:rPr>
        <w:t xml:space="preserve">      </w:t>
      </w:r>
      <w:permStart w:id="1908607219" w:edGrp="everyone"/>
      <w:r w:rsidR="009C5825" w:rsidRPr="004634E8">
        <w:rPr>
          <w:rFonts w:ascii="Times New Roman" w:hAnsi="Times New Roman"/>
          <w:sz w:val="16"/>
          <w:szCs w:val="16"/>
        </w:rPr>
        <w:t>……………………………………………………...…</w:t>
      </w:r>
      <w:permEnd w:id="1908607219"/>
    </w:p>
    <w:p w14:paraId="3E4DD835" w14:textId="5D484085" w:rsidR="009C5825" w:rsidRDefault="00495FA5" w:rsidP="0055568A">
      <w:pPr>
        <w:spacing w:after="240" w:line="240" w:lineRule="auto"/>
        <w:ind w:right="230" w:firstLine="708"/>
        <w:rPr>
          <w:rFonts w:ascii="Times New Roman" w:hAnsi="Times New Roman"/>
          <w:sz w:val="16"/>
          <w:szCs w:val="16"/>
        </w:rPr>
      </w:pPr>
      <w:r w:rsidRPr="004634E8">
        <w:rPr>
          <w:rFonts w:ascii="Times New Roman" w:hAnsi="Times New Roman"/>
          <w:sz w:val="16"/>
          <w:szCs w:val="16"/>
        </w:rPr>
        <w:tab/>
      </w:r>
      <w:r w:rsidR="00242445" w:rsidRPr="004634E8">
        <w:rPr>
          <w:rFonts w:ascii="Times New Roman" w:hAnsi="Times New Roman"/>
          <w:sz w:val="16"/>
          <w:szCs w:val="16"/>
        </w:rPr>
        <w:t xml:space="preserve"> </w:t>
      </w:r>
      <w:r w:rsidR="009C5825" w:rsidRPr="004634E8">
        <w:rPr>
          <w:rFonts w:ascii="Times New Roman" w:hAnsi="Times New Roman"/>
          <w:sz w:val="16"/>
          <w:szCs w:val="16"/>
        </w:rPr>
        <w:tab/>
      </w:r>
      <w:r w:rsidR="009C5825" w:rsidRPr="004634E8">
        <w:rPr>
          <w:rFonts w:ascii="Times New Roman" w:hAnsi="Times New Roman"/>
          <w:sz w:val="16"/>
          <w:szCs w:val="16"/>
        </w:rPr>
        <w:tab/>
      </w:r>
      <w:r w:rsidR="009C5825" w:rsidRPr="004634E8">
        <w:rPr>
          <w:rFonts w:ascii="Times New Roman" w:hAnsi="Times New Roman"/>
          <w:sz w:val="16"/>
          <w:szCs w:val="16"/>
        </w:rPr>
        <w:tab/>
      </w:r>
      <w:r w:rsidR="009C5825" w:rsidRPr="004634E8">
        <w:rPr>
          <w:rFonts w:ascii="Times New Roman" w:hAnsi="Times New Roman"/>
          <w:sz w:val="16"/>
          <w:szCs w:val="16"/>
        </w:rPr>
        <w:tab/>
      </w:r>
      <w:r w:rsidR="009C5825" w:rsidRPr="004634E8">
        <w:rPr>
          <w:rFonts w:ascii="Times New Roman" w:hAnsi="Times New Roman"/>
          <w:sz w:val="16"/>
          <w:szCs w:val="16"/>
        </w:rPr>
        <w:tab/>
      </w:r>
      <w:r w:rsidR="009C5825" w:rsidRPr="004634E8">
        <w:rPr>
          <w:rFonts w:ascii="Times New Roman" w:hAnsi="Times New Roman"/>
          <w:sz w:val="16"/>
          <w:szCs w:val="16"/>
        </w:rPr>
        <w:tab/>
      </w:r>
      <w:r w:rsidR="004634E8"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r w:rsidR="000006C4" w:rsidRPr="004634E8">
        <w:rPr>
          <w:rFonts w:ascii="Times New Roman" w:hAnsi="Times New Roman"/>
          <w:sz w:val="16"/>
          <w:szCs w:val="16"/>
        </w:rPr>
        <w:t xml:space="preserve"> </w:t>
      </w:r>
      <w:r w:rsidR="009C5825" w:rsidRPr="004634E8">
        <w:rPr>
          <w:rFonts w:ascii="Times New Roman" w:hAnsi="Times New Roman"/>
          <w:sz w:val="16"/>
          <w:szCs w:val="16"/>
        </w:rPr>
        <w:t>podpis Z</w:t>
      </w:r>
      <w:r w:rsidR="008772C0" w:rsidRPr="004634E8">
        <w:rPr>
          <w:rFonts w:ascii="Times New Roman" w:hAnsi="Times New Roman"/>
          <w:sz w:val="16"/>
          <w:szCs w:val="16"/>
        </w:rPr>
        <w:t>amawiającego</w:t>
      </w:r>
    </w:p>
    <w:p w14:paraId="6D85F77B" w14:textId="4CDB6CF1" w:rsidR="00D7009B" w:rsidRPr="00C95839" w:rsidRDefault="00D7009B" w:rsidP="00242445">
      <w:pPr>
        <w:tabs>
          <w:tab w:val="left" w:pos="10466"/>
        </w:tabs>
        <w:spacing w:before="360" w:after="0" w:line="240" w:lineRule="auto"/>
        <w:ind w:right="-23"/>
        <w:rPr>
          <w:rFonts w:ascii="Times New Roman" w:hAnsi="Times New Roman"/>
        </w:rPr>
      </w:pPr>
      <w:r w:rsidRPr="004634E8">
        <w:rPr>
          <w:rFonts w:ascii="Times New Roman" w:hAnsi="Times New Roman"/>
          <w:sz w:val="16"/>
          <w:szCs w:val="16"/>
        </w:rPr>
        <w:t>Sprawdzono pod względem merytorycznym</w:t>
      </w:r>
      <w:r w:rsidR="000006C4" w:rsidRPr="004634E8">
        <w:rPr>
          <w:rFonts w:ascii="Times New Roman" w:hAnsi="Times New Roman"/>
          <w:sz w:val="16"/>
          <w:szCs w:val="16"/>
        </w:rPr>
        <w:t xml:space="preserve">                                </w:t>
      </w:r>
      <w:r w:rsidR="00242445" w:rsidRPr="004634E8">
        <w:rPr>
          <w:rFonts w:ascii="Times New Roman" w:hAnsi="Times New Roman"/>
          <w:sz w:val="16"/>
          <w:szCs w:val="16"/>
        </w:rPr>
        <w:t xml:space="preserve">           </w:t>
      </w:r>
      <w:r w:rsidR="004634E8">
        <w:rPr>
          <w:rFonts w:ascii="Times New Roman" w:hAnsi="Times New Roman"/>
          <w:sz w:val="16"/>
          <w:szCs w:val="16"/>
        </w:rPr>
        <w:t xml:space="preserve">                                                  </w:t>
      </w:r>
      <w:r w:rsidR="00242445" w:rsidRPr="004634E8">
        <w:rPr>
          <w:rFonts w:ascii="Times New Roman" w:hAnsi="Times New Roman"/>
          <w:sz w:val="16"/>
          <w:szCs w:val="16"/>
        </w:rPr>
        <w:t xml:space="preserve">  </w:t>
      </w:r>
      <w:permStart w:id="1392910389" w:edGrp="everyone"/>
      <w:r w:rsidR="000006C4" w:rsidRPr="004634E8">
        <w:rPr>
          <w:rFonts w:ascii="Times New Roman" w:hAnsi="Times New Roman"/>
          <w:sz w:val="16"/>
          <w:szCs w:val="16"/>
        </w:rPr>
        <w:t>………………………………………………………...</w:t>
      </w:r>
      <w:permEnd w:id="1392910389"/>
      <w:r w:rsidR="00242445" w:rsidRPr="004634E8">
        <w:rPr>
          <w:rFonts w:ascii="Times New Roman" w:hAnsi="Times New Roman"/>
          <w:sz w:val="16"/>
          <w:szCs w:val="16"/>
        </w:rPr>
        <w:t xml:space="preserve">                                                            </w:t>
      </w:r>
      <w:r w:rsidR="008D1B8F" w:rsidRPr="004634E8">
        <w:rPr>
          <w:rFonts w:ascii="Times New Roman" w:hAnsi="Times New Roman"/>
          <w:sz w:val="16"/>
          <w:szCs w:val="16"/>
        </w:rPr>
        <w:t xml:space="preserve"> </w:t>
      </w:r>
      <w:r w:rsidR="00242445" w:rsidRPr="004634E8">
        <w:rPr>
          <w:rFonts w:ascii="Times New Roman" w:hAnsi="Times New Roman"/>
          <w:sz w:val="16"/>
          <w:szCs w:val="16"/>
        </w:rPr>
        <w:t xml:space="preserve">                                     </w:t>
      </w:r>
      <w:r w:rsidR="00242445" w:rsidRPr="004634E8">
        <w:rPr>
          <w:rFonts w:ascii="Times New Roman" w:hAnsi="Times New Roman"/>
          <w:sz w:val="16"/>
          <w:szCs w:val="16"/>
        </w:rPr>
        <w:br/>
      </w:r>
      <w:r w:rsidR="00242445" w:rsidRPr="00C9583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7E07FC" w:rsidRPr="00C95839">
        <w:rPr>
          <w:rFonts w:ascii="Times New Roman" w:hAnsi="Times New Roman"/>
          <w:sz w:val="16"/>
          <w:szCs w:val="16"/>
        </w:rPr>
        <w:t xml:space="preserve">   </w:t>
      </w:r>
      <w:r w:rsidR="00242445" w:rsidRPr="00C95839">
        <w:rPr>
          <w:rFonts w:ascii="Times New Roman" w:hAnsi="Times New Roman"/>
          <w:sz w:val="16"/>
          <w:szCs w:val="16"/>
        </w:rPr>
        <w:t xml:space="preserve"> </w:t>
      </w:r>
      <w:r w:rsidR="008772C0" w:rsidRPr="00C95839">
        <w:rPr>
          <w:rFonts w:ascii="Times New Roman" w:hAnsi="Times New Roman"/>
          <w:sz w:val="16"/>
          <w:szCs w:val="16"/>
        </w:rPr>
        <w:t>p</w:t>
      </w:r>
      <w:r w:rsidRPr="00C95839">
        <w:rPr>
          <w:rFonts w:ascii="Times New Roman" w:hAnsi="Times New Roman"/>
          <w:sz w:val="16"/>
          <w:szCs w:val="16"/>
        </w:rPr>
        <w:t>odpis</w:t>
      </w:r>
      <w:r w:rsidR="005806B8" w:rsidRPr="00C95839">
        <w:rPr>
          <w:rFonts w:ascii="Times New Roman" w:hAnsi="Times New Roman"/>
          <w:sz w:val="16"/>
          <w:szCs w:val="16"/>
        </w:rPr>
        <w:t xml:space="preserve"> </w:t>
      </w:r>
      <w:r w:rsidR="00242445" w:rsidRPr="00C95839">
        <w:rPr>
          <w:rFonts w:ascii="Times New Roman" w:hAnsi="Times New Roman"/>
          <w:sz w:val="16"/>
          <w:szCs w:val="16"/>
        </w:rPr>
        <w:t>dysponenta środków</w:t>
      </w:r>
    </w:p>
    <w:sectPr w:rsidR="00D7009B" w:rsidRPr="00C95839" w:rsidSect="00D442E4">
      <w:type w:val="continuous"/>
      <w:pgSz w:w="11906" w:h="16838"/>
      <w:pgMar w:top="539" w:right="720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D3164"/>
    <w:multiLevelType w:val="hybridMultilevel"/>
    <w:tmpl w:val="3DDEC6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968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formatting="1" w:enforcement="0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AD"/>
    <w:rsid w:val="000006C4"/>
    <w:rsid w:val="00017553"/>
    <w:rsid w:val="00021162"/>
    <w:rsid w:val="000544C8"/>
    <w:rsid w:val="00064343"/>
    <w:rsid w:val="0008689E"/>
    <w:rsid w:val="00095991"/>
    <w:rsid w:val="001053A3"/>
    <w:rsid w:val="00115694"/>
    <w:rsid w:val="00136EAD"/>
    <w:rsid w:val="001F7BA5"/>
    <w:rsid w:val="002261F2"/>
    <w:rsid w:val="00242445"/>
    <w:rsid w:val="002710CE"/>
    <w:rsid w:val="00295FF9"/>
    <w:rsid w:val="002E71EE"/>
    <w:rsid w:val="0031734C"/>
    <w:rsid w:val="00322612"/>
    <w:rsid w:val="0034170D"/>
    <w:rsid w:val="00361F58"/>
    <w:rsid w:val="003A1001"/>
    <w:rsid w:val="003A31A9"/>
    <w:rsid w:val="0042270A"/>
    <w:rsid w:val="00454093"/>
    <w:rsid w:val="004634E8"/>
    <w:rsid w:val="00474BB4"/>
    <w:rsid w:val="00495FA5"/>
    <w:rsid w:val="004A3C12"/>
    <w:rsid w:val="004C00E3"/>
    <w:rsid w:val="004C0788"/>
    <w:rsid w:val="00541C25"/>
    <w:rsid w:val="0055568A"/>
    <w:rsid w:val="005806B8"/>
    <w:rsid w:val="005845E7"/>
    <w:rsid w:val="00597A11"/>
    <w:rsid w:val="005A18CF"/>
    <w:rsid w:val="005C6901"/>
    <w:rsid w:val="005E2B56"/>
    <w:rsid w:val="006348DD"/>
    <w:rsid w:val="00637A4D"/>
    <w:rsid w:val="006476A6"/>
    <w:rsid w:val="0066080A"/>
    <w:rsid w:val="00662649"/>
    <w:rsid w:val="00664F3F"/>
    <w:rsid w:val="00671E67"/>
    <w:rsid w:val="006B7DCD"/>
    <w:rsid w:val="006C5FCE"/>
    <w:rsid w:val="006C6C6C"/>
    <w:rsid w:val="006D41A7"/>
    <w:rsid w:val="006E4CC7"/>
    <w:rsid w:val="00744743"/>
    <w:rsid w:val="00774BC1"/>
    <w:rsid w:val="00780117"/>
    <w:rsid w:val="007961FA"/>
    <w:rsid w:val="007D1E88"/>
    <w:rsid w:val="007E07FC"/>
    <w:rsid w:val="00803C8D"/>
    <w:rsid w:val="008151D8"/>
    <w:rsid w:val="0083438D"/>
    <w:rsid w:val="0085385D"/>
    <w:rsid w:val="00862235"/>
    <w:rsid w:val="008772C0"/>
    <w:rsid w:val="008B0642"/>
    <w:rsid w:val="008C3EAF"/>
    <w:rsid w:val="008D1B8F"/>
    <w:rsid w:val="00962E60"/>
    <w:rsid w:val="00987C6B"/>
    <w:rsid w:val="00996BB9"/>
    <w:rsid w:val="009C5825"/>
    <w:rsid w:val="009D4D7B"/>
    <w:rsid w:val="009D64E9"/>
    <w:rsid w:val="00A409D8"/>
    <w:rsid w:val="00A85ADE"/>
    <w:rsid w:val="00A86A43"/>
    <w:rsid w:val="00A93F4C"/>
    <w:rsid w:val="00B07255"/>
    <w:rsid w:val="00B20218"/>
    <w:rsid w:val="00B63CC1"/>
    <w:rsid w:val="00B81CFC"/>
    <w:rsid w:val="00B838A0"/>
    <w:rsid w:val="00BC33D9"/>
    <w:rsid w:val="00BC60C3"/>
    <w:rsid w:val="00C30B39"/>
    <w:rsid w:val="00C6478D"/>
    <w:rsid w:val="00C77D33"/>
    <w:rsid w:val="00C80D24"/>
    <w:rsid w:val="00C93C24"/>
    <w:rsid w:val="00C95839"/>
    <w:rsid w:val="00CC2BF1"/>
    <w:rsid w:val="00CD224D"/>
    <w:rsid w:val="00CF2653"/>
    <w:rsid w:val="00D1194A"/>
    <w:rsid w:val="00D34BF7"/>
    <w:rsid w:val="00D442E4"/>
    <w:rsid w:val="00D7009B"/>
    <w:rsid w:val="00D860C8"/>
    <w:rsid w:val="00D87B01"/>
    <w:rsid w:val="00DF13CD"/>
    <w:rsid w:val="00E85942"/>
    <w:rsid w:val="00E87376"/>
    <w:rsid w:val="00E97C07"/>
    <w:rsid w:val="00F67FF0"/>
    <w:rsid w:val="00F929C4"/>
    <w:rsid w:val="00FB452F"/>
    <w:rsid w:val="1BE81D9C"/>
    <w:rsid w:val="28DCD3A9"/>
    <w:rsid w:val="32947846"/>
    <w:rsid w:val="4BCB08D7"/>
    <w:rsid w:val="503C1291"/>
    <w:rsid w:val="52244A38"/>
    <w:rsid w:val="67B9D4D5"/>
    <w:rsid w:val="68F1EDF9"/>
    <w:rsid w:val="6A65A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F949AB"/>
  <w15:chartTrackingRefBased/>
  <w15:docId w15:val="{C13CC11B-01EE-41BD-97A6-E4DC0E19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B39"/>
    <w:pPr>
      <w:spacing w:after="200" w:line="276" w:lineRule="auto"/>
      <w:ind w:right="232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21162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FB45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452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B452F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45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B452F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4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a\Pulpit\Rachunek%20do%20um.%20dz.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3" ma:contentTypeDescription="Utwórz nowy dokument." ma:contentTypeScope="" ma:versionID="9fb5d16eebcb8cd4890930c0dcd3fd07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43f6677442a8533eacae24eff7e7e1f7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2C34240-DCE2-441F-93AA-C443544BA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81384A-0041-4052-8B9D-897A72723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82B47-C3AF-47D8-9AC6-FC97D5374B4A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4.xml><?xml version="1.0" encoding="utf-8"?>
<ds:datastoreItem xmlns:ds="http://schemas.openxmlformats.org/officeDocument/2006/customXml" ds:itemID="{0D75D502-282A-4876-82F2-D7C91405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Rachunek do um. dz. nowy</Template>
  <TotalTime>2</TotalTime>
  <Pages>1</Pages>
  <Words>410</Words>
  <Characters>2466</Characters>
  <Application>Microsoft Office Word</Application>
  <DocSecurity>0</DocSecurity>
  <Lines>20</Lines>
  <Paragraphs>5</Paragraphs>
  <ScaleCrop>false</ScaleCrop>
  <Company>Hewlett-Packard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Anna Mika</cp:lastModifiedBy>
  <cp:revision>2</cp:revision>
  <cp:lastPrinted>2024-12-16T08:42:00Z</cp:lastPrinted>
  <dcterms:created xsi:type="dcterms:W3CDTF">2025-02-05T09:40:00Z</dcterms:created>
  <dcterms:modified xsi:type="dcterms:W3CDTF">2025-02-05T09:40:00Z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0x0101001AF5C97A16389541A68BFA05EA87332A</vt:lpwstr>
  </property>
  <property fmtid="{D5CDD505-2E9C-101B-9397-08002B2CF9AE}" pid="3" name="MediaServiceImageTags">
    <vt:lpwstr/>
  </property>
</Properties>
</file>